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PlainTable4"/>
        <w:tblW w:w="5000" w:type="pct"/>
        <w:tblBorders>
          <w:top w:val="single" w:sz="8" w:space="0" w:color="BFBFBF" w:themeColor="background1" w:themeShade="BF"/>
          <w:bottom w:val="single" w:sz="8" w:space="0" w:color="BFBFBF" w:themeColor="background1" w:themeShade="BF"/>
        </w:tblBorders>
        <w:tblCellMar>
          <w:left w:w="115" w:type="dxa"/>
          <w:right w:w="115" w:type="dxa"/>
        </w:tblCellMar>
        <w:tblLook w:val="0620" w:firstRow="1" w:lastRow="0" w:firstColumn="0" w:lastColumn="0" w:noHBand="1" w:noVBand="1"/>
      </w:tblPr>
      <w:tblGrid>
        <w:gridCol w:w="11995"/>
        <w:gridCol w:w="2520"/>
      </w:tblGrid>
      <w:tr w:rsidR="00F8354F" w:rsidRPr="008D4CFC" w14:paraId="6EEAF998" w14:textId="77777777" w:rsidTr="00CC16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100"/>
        </w:trPr>
        <w:tc>
          <w:tcPr>
            <w:tcW w:w="4132" w:type="pct"/>
            <w:tcBorders>
              <w:bottom w:val="single" w:sz="8" w:space="0" w:color="BFBFBF" w:themeColor="background1" w:themeShade="BF"/>
            </w:tcBorders>
          </w:tcPr>
          <w:p w14:paraId="5494FDE6" w14:textId="535657F3" w:rsidR="00013F4D" w:rsidRPr="000A0032" w:rsidRDefault="00A2737B" w:rsidP="0084416B">
            <w:pPr>
              <w:pStyle w:val="Month"/>
              <w:spacing w:after="40"/>
              <w:jc w:val="center"/>
              <w:rPr>
                <w:rFonts w:ascii="Calibri" w:hAnsi="Calibri" w:cs="Calibri"/>
                <w:bCs w:val="0"/>
                <w:sz w:val="24"/>
                <w:szCs w:val="24"/>
              </w:rPr>
            </w:pPr>
            <w:r w:rsidRPr="000A0032">
              <w:rPr>
                <w:rFonts w:ascii="Calibri" w:hAnsi="Calibri" w:cs="Calibri"/>
                <w:sz w:val="24"/>
                <w:szCs w:val="24"/>
              </w:rPr>
              <w:t>CROWN &amp; SHIELD RESTAURANT AT MONARCH GOLF CLUB</w:t>
            </w:r>
            <w:r w:rsidR="00541EF4" w:rsidRPr="000A0032">
              <w:rPr>
                <w:rFonts w:ascii="Calibri" w:hAnsi="Calibri" w:cs="Calibri"/>
                <w:sz w:val="24"/>
                <w:szCs w:val="24"/>
              </w:rPr>
              <w:t xml:space="preserve"> -</w:t>
            </w:r>
            <w:r w:rsidR="00AC46CA" w:rsidRPr="000A0032">
              <w:rPr>
                <w:rFonts w:ascii="Calibri" w:hAnsi="Calibri" w:cs="Calibri"/>
                <w:sz w:val="24"/>
                <w:szCs w:val="24"/>
              </w:rPr>
              <w:t xml:space="preserve"> PHONE 352-314-</w:t>
            </w:r>
            <w:r w:rsidR="00677ACE">
              <w:rPr>
                <w:rFonts w:ascii="Calibri" w:hAnsi="Calibri" w:cs="Calibri"/>
                <w:sz w:val="24"/>
                <w:szCs w:val="24"/>
              </w:rPr>
              <w:t>9000</w:t>
            </w:r>
            <w:r w:rsidR="00013F4D" w:rsidRPr="000A0032">
              <w:rPr>
                <w:rFonts w:ascii="Calibri" w:hAnsi="Calibri" w:cs="Calibri"/>
                <w:sz w:val="24"/>
                <w:szCs w:val="24"/>
              </w:rPr>
              <w:t>/FAX 352-314-9840</w:t>
            </w:r>
            <w:r w:rsidR="0084416B" w:rsidRPr="000A0032">
              <w:rPr>
                <w:rFonts w:ascii="Calibri" w:hAnsi="Calibri" w:cs="Calibri"/>
                <w:sz w:val="24"/>
                <w:szCs w:val="24"/>
              </w:rPr>
              <w:t xml:space="preserve"> </w:t>
            </w:r>
          </w:p>
          <w:p w14:paraId="40CF8DAB" w14:textId="0E00B058" w:rsidR="00626BD1" w:rsidRPr="000A0032" w:rsidRDefault="002B19B4" w:rsidP="0084416B">
            <w:pPr>
              <w:pStyle w:val="Month"/>
              <w:spacing w:after="40"/>
              <w:jc w:val="center"/>
              <w:rPr>
                <w:rFonts w:ascii="Calibri" w:hAnsi="Calibri" w:cs="Calibri"/>
                <w:bCs w:val="0"/>
                <w:sz w:val="24"/>
                <w:szCs w:val="24"/>
              </w:rPr>
            </w:pPr>
            <w:r w:rsidRPr="000A0032">
              <w:rPr>
                <w:rFonts w:ascii="Calibri" w:hAnsi="Calibri" w:cs="Calibri"/>
                <w:sz w:val="24"/>
                <w:szCs w:val="24"/>
              </w:rPr>
              <w:t xml:space="preserve">WEBSITE – </w:t>
            </w:r>
            <w:hyperlink r:id="rId10" w:history="1">
              <w:r w:rsidRPr="000A0032">
                <w:rPr>
                  <w:rStyle w:val="Hyperlink"/>
                  <w:rFonts w:ascii="Calibri" w:hAnsi="Calibri" w:cs="Calibri"/>
                  <w:color w:val="0070C0"/>
                  <w:sz w:val="24"/>
                  <w:szCs w:val="24"/>
                </w:rPr>
                <w:t>WWW.MONARCHGOLFCLUB.COM</w:t>
              </w:r>
            </w:hyperlink>
            <w:r w:rsidRPr="000A0032">
              <w:rPr>
                <w:rFonts w:ascii="Calibri" w:hAnsi="Calibri" w:cs="Calibri"/>
                <w:sz w:val="24"/>
                <w:szCs w:val="24"/>
              </w:rPr>
              <w:t xml:space="preserve">      OPEN TO THE PUBLIC</w:t>
            </w:r>
            <w:r w:rsidR="009461B8">
              <w:rPr>
                <w:rFonts w:ascii="Calibri" w:hAnsi="Calibri" w:cs="Calibri"/>
                <w:sz w:val="24"/>
                <w:szCs w:val="24"/>
              </w:rPr>
              <w:t xml:space="preserve">  </w:t>
            </w:r>
          </w:p>
          <w:p w14:paraId="4D73F8FB" w14:textId="453EBBBC" w:rsidR="00F8354F" w:rsidRPr="00391172" w:rsidRDefault="00626BD1" w:rsidP="0084416B">
            <w:pPr>
              <w:pStyle w:val="Month"/>
              <w:spacing w:after="40"/>
              <w:jc w:val="center"/>
              <w:rPr>
                <w:sz w:val="24"/>
                <w:szCs w:val="24"/>
              </w:rPr>
            </w:pPr>
            <w:r w:rsidRPr="00F75344">
              <w:rPr>
                <w:rFonts w:ascii="Calibri" w:hAnsi="Calibri" w:cs="Calibri"/>
                <w:color w:val="FF0000"/>
                <w:sz w:val="24"/>
                <w:szCs w:val="24"/>
              </w:rPr>
              <w:t>**PLEASE NOTE: ON DAYS WHEN THERE IS A BUFFET DINNER SPECIAL, THAT IS THE ONLY OFFERING THAT</w:t>
            </w:r>
            <w:r w:rsidR="000A0032" w:rsidRPr="00F75344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 NIGHT**</w:t>
            </w:r>
            <w:r w:rsidR="0084416B" w:rsidRPr="00F75344">
              <w:rPr>
                <w:color w:val="FF0000"/>
                <w:sz w:val="24"/>
                <w:szCs w:val="24"/>
              </w:rPr>
              <w:t xml:space="preserve">       </w:t>
            </w:r>
          </w:p>
        </w:tc>
        <w:tc>
          <w:tcPr>
            <w:tcW w:w="868" w:type="pct"/>
            <w:tcBorders>
              <w:bottom w:val="single" w:sz="8" w:space="0" w:color="BFBFBF" w:themeColor="background1" w:themeShade="BF"/>
            </w:tcBorders>
            <w:tcMar>
              <w:right w:w="0" w:type="dxa"/>
            </w:tcMar>
          </w:tcPr>
          <w:p w14:paraId="7523867A" w14:textId="61FFEA18" w:rsidR="00F8354F" w:rsidRPr="008D4CFC" w:rsidRDefault="00F8354F" w:rsidP="0084416B">
            <w:pPr>
              <w:pStyle w:val="Year"/>
              <w:spacing w:after="40"/>
              <w:jc w:val="left"/>
              <w:rPr>
                <w:sz w:val="72"/>
                <w:szCs w:val="72"/>
              </w:rPr>
            </w:pPr>
          </w:p>
        </w:tc>
      </w:tr>
      <w:tr w:rsidR="00F8354F" w:rsidRPr="008D4CFC" w14:paraId="110A7468" w14:textId="77777777" w:rsidTr="00997F1E">
        <w:trPr>
          <w:trHeight w:val="1132"/>
        </w:trPr>
        <w:tc>
          <w:tcPr>
            <w:tcW w:w="4132" w:type="pct"/>
            <w:tcBorders>
              <w:top w:val="single" w:sz="8" w:space="0" w:color="BFBFBF" w:themeColor="background1" w:themeShade="BF"/>
              <w:bottom w:val="nil"/>
            </w:tcBorders>
          </w:tcPr>
          <w:p w14:paraId="47761F0D" w14:textId="6D519E5B" w:rsidR="00F8354F" w:rsidRPr="008D4CFC" w:rsidRDefault="008D4CFC">
            <w:pPr>
              <w:pStyle w:val="NoSpacing"/>
              <w:rPr>
                <w:sz w:val="72"/>
                <w:szCs w:val="72"/>
              </w:rPr>
            </w:pPr>
            <w:r w:rsidRPr="008D4CFC">
              <w:rPr>
                <w:sz w:val="72"/>
                <w:szCs w:val="72"/>
              </w:rPr>
              <w:t xml:space="preserve"> </w:t>
            </w:r>
            <w:r w:rsidR="00BD65FA">
              <w:rPr>
                <w:noProof/>
              </w:rPr>
              <w:drawing>
                <wp:inline distT="0" distB="0" distL="0" distR="0" wp14:anchorId="784A6EF9" wp14:editId="7A16F29C">
                  <wp:extent cx="1038225" cy="650951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485" cy="656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4CFC">
              <w:rPr>
                <w:sz w:val="72"/>
                <w:szCs w:val="72"/>
              </w:rPr>
              <w:t xml:space="preserve">        </w:t>
            </w:r>
            <w:r>
              <w:rPr>
                <w:sz w:val="72"/>
                <w:szCs w:val="72"/>
              </w:rPr>
              <w:t xml:space="preserve">  </w:t>
            </w:r>
            <w:r w:rsidR="008C606F">
              <w:rPr>
                <w:sz w:val="72"/>
                <w:szCs w:val="72"/>
              </w:rPr>
              <w:t>May</w:t>
            </w:r>
            <w:r w:rsidR="0006705B" w:rsidRPr="00AB2FEC">
              <w:rPr>
                <w:sz w:val="60"/>
                <w:szCs w:val="60"/>
              </w:rPr>
              <w:t xml:space="preserve"> </w:t>
            </w:r>
            <w:r w:rsidRPr="00AB2FEC">
              <w:rPr>
                <w:sz w:val="60"/>
                <w:szCs w:val="60"/>
              </w:rPr>
              <w:t>202</w:t>
            </w:r>
            <w:r w:rsidR="00677ACE">
              <w:rPr>
                <w:sz w:val="60"/>
                <w:szCs w:val="60"/>
              </w:rPr>
              <w:t>4</w:t>
            </w:r>
          </w:p>
        </w:tc>
        <w:tc>
          <w:tcPr>
            <w:tcW w:w="868" w:type="pct"/>
            <w:tcBorders>
              <w:top w:val="single" w:sz="8" w:space="0" w:color="BFBFBF" w:themeColor="background1" w:themeShade="BF"/>
              <w:bottom w:val="nil"/>
            </w:tcBorders>
          </w:tcPr>
          <w:p w14:paraId="1991FFAE" w14:textId="77777777" w:rsidR="00F8354F" w:rsidRPr="008D4CFC" w:rsidRDefault="00F8354F">
            <w:pPr>
              <w:pStyle w:val="NoSpacing"/>
              <w:rPr>
                <w:sz w:val="72"/>
                <w:szCs w:val="72"/>
              </w:rPr>
            </w:pPr>
          </w:p>
        </w:tc>
      </w:tr>
    </w:tbl>
    <w:tbl>
      <w:tblPr>
        <w:tblStyle w:val="TableCalendar"/>
        <w:tblpPr w:leftFromText="180" w:rightFromText="180" w:vertAnchor="text" w:tblpX="-365" w:tblpY="1"/>
        <w:tblOverlap w:val="never"/>
        <w:tblW w:w="5365" w:type="pct"/>
        <w:tblBorders>
          <w:insideH w:val="single" w:sz="4" w:space="0" w:color="BFBFBF" w:themeColor="background1" w:themeShade="BF"/>
        </w:tblBorders>
        <w:tblLook w:val="0420" w:firstRow="1" w:lastRow="0" w:firstColumn="0" w:lastColumn="0" w:noHBand="0" w:noVBand="1"/>
      </w:tblPr>
      <w:tblGrid>
        <w:gridCol w:w="2008"/>
        <w:gridCol w:w="1645"/>
        <w:gridCol w:w="1553"/>
        <w:gridCol w:w="1556"/>
        <w:gridCol w:w="1713"/>
        <w:gridCol w:w="1634"/>
        <w:gridCol w:w="1553"/>
        <w:gridCol w:w="4021"/>
      </w:tblGrid>
      <w:tr w:rsidR="00C86168" w14:paraId="5D7A3641" w14:textId="26C7AE87" w:rsidTr="00C861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-1778867687"/>
            <w:placeholder>
              <w:docPart w:val="365A12CADCF14A45914C0FEF84A31FB0"/>
            </w:placeholder>
            <w:temporary/>
            <w:showingPlcHdr/>
            <w15:appearance w15:val="hidden"/>
          </w:sdtPr>
          <w:sdtContent>
            <w:tc>
              <w:tcPr>
                <w:tcW w:w="640" w:type="pct"/>
                <w:tcBorders>
                  <w:bottom w:val="nil"/>
                </w:tcBorders>
                <w:shd w:val="clear" w:color="auto" w:fill="595959" w:themeFill="text1" w:themeFillTint="A6"/>
              </w:tcPr>
              <w:p w14:paraId="5920641D" w14:textId="77777777" w:rsidR="00997F1E" w:rsidRDefault="00997F1E" w:rsidP="00997F1E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524" w:type="pct"/>
            <w:tcBorders>
              <w:bottom w:val="nil"/>
            </w:tcBorders>
            <w:shd w:val="clear" w:color="auto" w:fill="326BA6" w:themeFill="text2" w:themeFillShade="BF"/>
          </w:tcPr>
          <w:p w14:paraId="4AAD9E6D" w14:textId="77777777" w:rsidR="00997F1E" w:rsidRDefault="00000000" w:rsidP="00997F1E">
            <w:pPr>
              <w:pStyle w:val="Days"/>
            </w:pPr>
            <w:sdt>
              <w:sdtPr>
                <w:id w:val="-1020851123"/>
                <w:placeholder>
                  <w:docPart w:val="29318A96ABCB44EA908EF36FCCDBC9D5"/>
                </w:placeholder>
                <w:temporary/>
                <w:showingPlcHdr/>
                <w15:appearance w15:val="hidden"/>
              </w:sdtPr>
              <w:sdtContent>
                <w:r w:rsidR="00997F1E">
                  <w:t>Monday</w:t>
                </w:r>
              </w:sdtContent>
            </w:sdt>
          </w:p>
        </w:tc>
        <w:tc>
          <w:tcPr>
            <w:tcW w:w="495" w:type="pct"/>
            <w:tcBorders>
              <w:bottom w:val="nil"/>
            </w:tcBorders>
            <w:shd w:val="clear" w:color="auto" w:fill="326BA6" w:themeFill="text2" w:themeFillShade="BF"/>
          </w:tcPr>
          <w:p w14:paraId="01A3990A" w14:textId="77777777" w:rsidR="00997F1E" w:rsidRDefault="00000000" w:rsidP="00997F1E">
            <w:pPr>
              <w:pStyle w:val="Days"/>
            </w:pPr>
            <w:sdt>
              <w:sdtPr>
                <w:id w:val="1121034790"/>
                <w:placeholder>
                  <w:docPart w:val="4737EC592FF240A5A9A9A2CE7DF17E49"/>
                </w:placeholder>
                <w:temporary/>
                <w:showingPlcHdr/>
                <w15:appearance w15:val="hidden"/>
              </w:sdtPr>
              <w:sdtContent>
                <w:r w:rsidR="00997F1E">
                  <w:t>Tuesday</w:t>
                </w:r>
              </w:sdtContent>
            </w:sdt>
          </w:p>
        </w:tc>
        <w:tc>
          <w:tcPr>
            <w:tcW w:w="496" w:type="pct"/>
            <w:tcBorders>
              <w:bottom w:val="single" w:sz="4" w:space="0" w:color="auto"/>
            </w:tcBorders>
            <w:shd w:val="clear" w:color="auto" w:fill="326BA6" w:themeFill="text2" w:themeFillShade="BF"/>
          </w:tcPr>
          <w:p w14:paraId="7C32B526" w14:textId="77777777" w:rsidR="00997F1E" w:rsidRDefault="00000000" w:rsidP="00997F1E">
            <w:pPr>
              <w:pStyle w:val="Days"/>
            </w:pPr>
            <w:sdt>
              <w:sdtPr>
                <w:id w:val="-328132386"/>
                <w:placeholder>
                  <w:docPart w:val="A8977E4F109A43BABE01400AAF2A3A45"/>
                </w:placeholder>
                <w:temporary/>
                <w:showingPlcHdr/>
                <w15:appearance w15:val="hidden"/>
              </w:sdtPr>
              <w:sdtContent>
                <w:r w:rsidR="00997F1E">
                  <w:t>Wednesday</w:t>
                </w:r>
              </w:sdtContent>
            </w:sdt>
          </w:p>
        </w:tc>
        <w:tc>
          <w:tcPr>
            <w:tcW w:w="546" w:type="pct"/>
            <w:tcBorders>
              <w:bottom w:val="single" w:sz="4" w:space="0" w:color="auto"/>
            </w:tcBorders>
            <w:shd w:val="clear" w:color="auto" w:fill="326BA6" w:themeFill="text2" w:themeFillShade="BF"/>
          </w:tcPr>
          <w:p w14:paraId="405C6C91" w14:textId="77777777" w:rsidR="00997F1E" w:rsidRDefault="00000000" w:rsidP="00997F1E">
            <w:pPr>
              <w:pStyle w:val="Days"/>
            </w:pPr>
            <w:sdt>
              <w:sdtPr>
                <w:id w:val="1241452743"/>
                <w:placeholder>
                  <w:docPart w:val="517689419FDE4BD7AA975DC1D8D2287D"/>
                </w:placeholder>
                <w:temporary/>
                <w:showingPlcHdr/>
                <w15:appearance w15:val="hidden"/>
              </w:sdtPr>
              <w:sdtContent>
                <w:r w:rsidR="00997F1E">
                  <w:t>Thursday</w:t>
                </w:r>
              </w:sdtContent>
            </w:sdt>
          </w:p>
        </w:tc>
        <w:tc>
          <w:tcPr>
            <w:tcW w:w="521" w:type="pct"/>
            <w:tcBorders>
              <w:bottom w:val="single" w:sz="4" w:space="0" w:color="auto"/>
            </w:tcBorders>
            <w:shd w:val="clear" w:color="auto" w:fill="326BA6" w:themeFill="text2" w:themeFillShade="BF"/>
          </w:tcPr>
          <w:p w14:paraId="34BDBC23" w14:textId="77777777" w:rsidR="00997F1E" w:rsidRDefault="00000000" w:rsidP="00997F1E">
            <w:pPr>
              <w:pStyle w:val="Days"/>
            </w:pPr>
            <w:sdt>
              <w:sdtPr>
                <w:id w:val="-65336403"/>
                <w:placeholder>
                  <w:docPart w:val="8EDB818BFFE34D9BBC8D00A9DFF98E15"/>
                </w:placeholder>
                <w:temporary/>
                <w:showingPlcHdr/>
                <w15:appearance w15:val="hidden"/>
              </w:sdtPr>
              <w:sdtContent>
                <w:r w:rsidR="00997F1E">
                  <w:t>Friday</w:t>
                </w:r>
              </w:sdtContent>
            </w:sdt>
          </w:p>
        </w:tc>
        <w:tc>
          <w:tcPr>
            <w:tcW w:w="495" w:type="pct"/>
            <w:tcBorders>
              <w:bottom w:val="single" w:sz="4" w:space="0" w:color="auto"/>
            </w:tcBorders>
            <w:shd w:val="clear" w:color="auto" w:fill="595959" w:themeFill="text1" w:themeFillTint="A6"/>
          </w:tcPr>
          <w:p w14:paraId="6DE74CCD" w14:textId="77777777" w:rsidR="00997F1E" w:rsidRDefault="00000000" w:rsidP="00997F1E">
            <w:pPr>
              <w:pStyle w:val="Days"/>
            </w:pPr>
            <w:sdt>
              <w:sdtPr>
                <w:id w:val="825547652"/>
                <w:placeholder>
                  <w:docPart w:val="CC9944B8137A46D88F39432B71A3F358"/>
                </w:placeholder>
                <w:temporary/>
                <w:showingPlcHdr/>
                <w15:appearance w15:val="hidden"/>
              </w:sdtPr>
              <w:sdtContent>
                <w:r w:rsidR="00997F1E">
                  <w:t>Saturday</w:t>
                </w:r>
              </w:sdtContent>
            </w:sdt>
          </w:p>
        </w:tc>
        <w:tc>
          <w:tcPr>
            <w:tcW w:w="1282" w:type="pct"/>
            <w:tcBorders>
              <w:bottom w:val="single" w:sz="4" w:space="0" w:color="auto"/>
            </w:tcBorders>
            <w:shd w:val="clear" w:color="auto" w:fill="595959" w:themeFill="text1" w:themeFillTint="A6"/>
          </w:tcPr>
          <w:p w14:paraId="557F3D78" w14:textId="77777777" w:rsidR="00997F1E" w:rsidRDefault="00997F1E" w:rsidP="00997F1E">
            <w:pPr>
              <w:pStyle w:val="Days"/>
            </w:pPr>
          </w:p>
        </w:tc>
      </w:tr>
      <w:tr w:rsidR="00BE2FED" w:rsidRPr="00962314" w14:paraId="7A4C383A" w14:textId="0D6608ED" w:rsidTr="00C86168">
        <w:trPr>
          <w:gridAfter w:val="1"/>
          <w:wAfter w:w="1282" w:type="pct"/>
          <w:trHeight w:val="323"/>
        </w:trPr>
        <w:tc>
          <w:tcPr>
            <w:tcW w:w="6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480371A" w14:textId="13615371" w:rsidR="00997F1E" w:rsidRPr="00962314" w:rsidRDefault="008C606F" w:rsidP="00997F1E">
            <w:pPr>
              <w:pStyle w:val="Dates"/>
              <w:rPr>
                <w:b/>
                <w:bCs/>
              </w:rPr>
            </w:pPr>
            <w:r>
              <w:rPr>
                <w:b/>
                <w:bCs/>
              </w:rPr>
              <w:t>April</w:t>
            </w:r>
            <w:r w:rsidR="005B26FB">
              <w:rPr>
                <w:b/>
                <w:bCs/>
              </w:rPr>
              <w:t xml:space="preserve"> 28</w:t>
            </w:r>
            <w:r>
              <w:rPr>
                <w:b/>
                <w:bCs/>
              </w:rPr>
              <w:t xml:space="preserve"> </w:t>
            </w:r>
            <w:r w:rsidR="00997F1E" w:rsidRPr="00962314">
              <w:rPr>
                <w:b/>
                <w:bCs/>
              </w:rPr>
            </w:r>
            <w:r w:rsidR="00997F1E" w:rsidRPr="00962314">
              <w:rPr>
                <w:b/>
                <w:bCs/>
              </w:rPr>
              <w:instrText xml:space="preserve"/>
            </w:r>
            <w:r w:rsidR="00997F1E" w:rsidRPr="00962314">
              <w:rPr>
                <w:b/>
                <w:bCs/>
              </w:rPr>
            </w:r>
            <w:r w:rsidR="00997F1E" w:rsidRPr="00962314">
              <w:rPr>
                <w:b/>
                <w:bCs/>
              </w:rPr>
              <w:instrText xml:space="preserve"/>
            </w:r>
            <w:r w:rsidR="00997F1E" w:rsidRPr="00962314">
              <w:rPr>
                <w:b/>
                <w:bCs/>
              </w:rPr>
            </w:r>
            <w:r w:rsidR="00997F1E">
              <w:rPr>
                <w:b/>
                <w:bCs/>
              </w:rPr>
              <w:instrText/>
            </w:r>
            <w:r w:rsidR="00997F1E" w:rsidRPr="00962314">
              <w:rPr>
                <w:b/>
                <w:bCs/>
              </w:rPr>
            </w:r>
            <w:r w:rsidR="00997F1E" w:rsidRPr="00962314">
              <w:rPr>
                <w:b/>
                <w:bCs/>
              </w:rPr>
              <w:instrText xml:space="preserve"/>
            </w:r>
            <w:r w:rsidR="00997F1E" w:rsidRPr="00962314">
              <w:rPr>
                <w:b/>
                <w:bCs/>
              </w:rPr>
            </w:r>
          </w:p>
        </w:tc>
        <w:tc>
          <w:tcPr>
            <w:tcW w:w="52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CEB1F8" w14:textId="5B45BED5" w:rsidR="00997F1E" w:rsidRPr="00962314" w:rsidRDefault="005B26FB" w:rsidP="00997F1E">
            <w:pPr>
              <w:pStyle w:val="Dates"/>
              <w:rPr>
                <w:b/>
                <w:bCs/>
              </w:rPr>
            </w:pPr>
            <w:r>
              <w:rPr>
                <w:b/>
                <w:bCs/>
              </w:rPr>
              <w:t>29</w:t>
            </w:r>
            <w:r w:rsidR="00997F1E" w:rsidRPr="00962314">
              <w:rPr>
                <w:b/>
                <w:bCs/>
              </w:rPr>
            </w:r>
            <w:r w:rsidR="00997F1E" w:rsidRPr="00962314">
              <w:rPr>
                <w:b/>
                <w:bCs/>
              </w:rPr>
              <w:instrText xml:space="preserve"/>
            </w:r>
            <w:r w:rsidR="00997F1E" w:rsidRPr="00962314">
              <w:rPr>
                <w:b/>
                <w:bCs/>
              </w:rPr>
            </w:r>
            <w:r w:rsidR="00997F1E" w:rsidRPr="00962314">
              <w:rPr>
                <w:b/>
                <w:bCs/>
              </w:rPr>
              <w:instrText xml:space="preserve"/>
            </w:r>
            <w:r w:rsidR="00997F1E" w:rsidRPr="00962314">
              <w:rPr>
                <w:b/>
                <w:bCs/>
              </w:rPr>
            </w:r>
            <w:r w:rsidR="00997F1E">
              <w:rPr>
                <w:b/>
                <w:bCs/>
              </w:rPr>
              <w:instrText/>
            </w:r>
            <w:r w:rsidR="00997F1E" w:rsidRPr="00962314">
              <w:rPr>
                <w:b/>
                <w:bCs/>
              </w:rPr>
            </w:r>
            <w:r w:rsidR="00997F1E" w:rsidRPr="00962314">
              <w:rPr>
                <w:b/>
                <w:bCs/>
              </w:rPr>
              <w:instrText xml:space="preserve"/>
            </w:r>
            <w:r w:rsidR="00997F1E" w:rsidRPr="00962314">
              <w:rPr>
                <w:b/>
                <w:bCs/>
              </w:rPr>
            </w:r>
            <w:r w:rsidR="00997F1E" w:rsidRPr="00962314">
              <w:rPr>
                <w:b/>
                <w:bCs/>
              </w:rPr>
              <w:instrText xml:space="preserve"/>
            </w:r>
            <w:r w:rsidR="00997F1E" w:rsidRPr="00962314">
              <w:rPr>
                <w:b/>
                <w:bCs/>
              </w:rPr>
            </w:r>
            <w:r w:rsidR="00997F1E" w:rsidRPr="00962314">
              <w:rPr>
                <w:b/>
                <w:bCs/>
              </w:rPr>
              <w:instrText xml:space="preserve"/>
            </w:r>
            <w:r w:rsidR="00997F1E" w:rsidRPr="00962314">
              <w:rPr>
                <w:b/>
                <w:bCs/>
              </w:rPr>
            </w:r>
            <w:r w:rsidR="00997F1E">
              <w:rPr>
                <w:b/>
                <w:bCs/>
                <w:noProof/>
              </w:rPr>
              <w:instrText/>
            </w:r>
            <w:r w:rsidR="00997F1E" w:rsidRPr="00962314">
              <w:rPr>
                <w:b/>
                <w:bCs/>
              </w:rPr>
            </w:r>
            <w:r w:rsidR="00997F1E" w:rsidRPr="00962314">
              <w:rPr>
                <w:b/>
                <w:bCs/>
              </w:rPr>
              <w:instrText xml:space="preserve"/>
            </w:r>
            <w:r w:rsidR="00997F1E" w:rsidRPr="00962314">
              <w:rPr>
                <w:b/>
                <w:bCs/>
              </w:rPr>
            </w:r>
            <w:r w:rsidR="00997F1E" w:rsidRPr="00962314">
              <w:rPr>
                <w:b/>
                <w:bCs/>
              </w:rPr>
              <w:instrText xml:space="preserve"/>
            </w:r>
            <w:r w:rsidR="00997F1E" w:rsidRPr="00962314">
              <w:rPr>
                <w:b/>
                <w:bCs/>
              </w:rPr>
            </w:r>
            <w:r w:rsidR="00997F1E">
              <w:rPr>
                <w:b/>
                <w:bCs/>
                <w:noProof/>
              </w:rPr>
              <w:instrText/>
            </w:r>
            <w:r w:rsidR="00997F1E" w:rsidRPr="00962314">
              <w:rPr>
                <w:b/>
                <w:bCs/>
              </w:rPr>
            </w:r>
            <w:r w:rsidR="00997F1E" w:rsidRPr="00962314">
              <w:rPr>
                <w:b/>
                <w:bCs/>
              </w:rPr>
              <w:instrText xml:space="preserve"/>
            </w:r>
            <w:r w:rsidR="00997F1E" w:rsidRPr="00962314">
              <w:rPr>
                <w:b/>
                <w:bCs/>
              </w:rPr>
            </w:r>
            <w:r w:rsidR="00997F1E" w:rsidRPr="00962314">
              <w:rPr>
                <w:b/>
                <w:bCs/>
              </w:rPr>
            </w:r>
          </w:p>
        </w:tc>
        <w:tc>
          <w:tcPr>
            <w:tcW w:w="4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58E428C" w14:textId="0A5F60D8" w:rsidR="00997F1E" w:rsidRPr="00962314" w:rsidRDefault="005B26FB" w:rsidP="00997F1E">
            <w:pPr>
              <w:pStyle w:val="Dates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  <w:r w:rsidR="00E72A40">
              <w:rPr>
                <w:b/>
                <w:bCs/>
              </w:rPr>
              <w:t xml:space="preserve"> </w:t>
            </w:r>
            <w:r w:rsidR="00997F1E" w:rsidRPr="00962314">
              <w:rPr>
                <w:b/>
                <w:bCs/>
              </w:rPr>
            </w:r>
            <w:r w:rsidR="00997F1E" w:rsidRPr="00962314">
              <w:rPr>
                <w:b/>
                <w:bCs/>
              </w:rPr>
              <w:instrText xml:space="preserve"/>
            </w:r>
            <w:r w:rsidR="00997F1E" w:rsidRPr="00962314">
              <w:rPr>
                <w:b/>
                <w:bCs/>
              </w:rPr>
            </w:r>
            <w:r w:rsidR="00997F1E" w:rsidRPr="00962314">
              <w:rPr>
                <w:b/>
                <w:bCs/>
              </w:rPr>
              <w:instrText xml:space="preserve"/>
            </w:r>
            <w:r w:rsidR="00997F1E" w:rsidRPr="00962314">
              <w:rPr>
                <w:b/>
                <w:bCs/>
              </w:rPr>
            </w:r>
            <w:r w:rsidR="00997F1E">
              <w:rPr>
                <w:b/>
                <w:bCs/>
              </w:rPr>
              <w:instrText/>
            </w:r>
            <w:r w:rsidR="00997F1E" w:rsidRPr="00962314">
              <w:rPr>
                <w:b/>
                <w:bCs/>
              </w:rPr>
            </w:r>
            <w:r w:rsidR="00997F1E" w:rsidRPr="00962314">
              <w:rPr>
                <w:b/>
                <w:bCs/>
              </w:rPr>
              <w:instrText xml:space="preserve"/>
            </w:r>
            <w:r w:rsidR="00997F1E" w:rsidRPr="00962314">
              <w:rPr>
                <w:b/>
                <w:bCs/>
              </w:rPr>
            </w:r>
            <w:r w:rsidR="00997F1E" w:rsidRPr="00962314">
              <w:rPr>
                <w:b/>
                <w:bCs/>
              </w:rPr>
              <w:instrText xml:space="preserve"/>
            </w:r>
            <w:r w:rsidR="00997F1E" w:rsidRPr="00962314">
              <w:rPr>
                <w:b/>
                <w:bCs/>
              </w:rPr>
            </w:r>
            <w:r w:rsidR="00997F1E" w:rsidRPr="00962314">
              <w:rPr>
                <w:b/>
                <w:bCs/>
              </w:rPr>
              <w:instrText xml:space="preserve"/>
            </w:r>
            <w:r w:rsidR="00997F1E" w:rsidRPr="00962314">
              <w:rPr>
                <w:b/>
                <w:bCs/>
              </w:rPr>
            </w:r>
            <w:r w:rsidR="00997F1E">
              <w:rPr>
                <w:b/>
                <w:bCs/>
                <w:noProof/>
              </w:rPr>
              <w:instrText/>
            </w:r>
            <w:r w:rsidR="00997F1E" w:rsidRPr="00962314">
              <w:rPr>
                <w:b/>
                <w:bCs/>
              </w:rPr>
            </w:r>
            <w:r w:rsidR="00997F1E" w:rsidRPr="00962314">
              <w:rPr>
                <w:b/>
                <w:bCs/>
              </w:rPr>
              <w:instrText xml:space="preserve"/>
            </w:r>
            <w:r w:rsidR="00997F1E" w:rsidRPr="00962314">
              <w:rPr>
                <w:b/>
                <w:bCs/>
              </w:rPr>
            </w:r>
            <w:r w:rsidR="00997F1E" w:rsidRPr="00962314">
              <w:rPr>
                <w:b/>
                <w:bCs/>
              </w:rPr>
              <w:instrText xml:space="preserve"/>
            </w:r>
            <w:r w:rsidR="00997F1E" w:rsidRPr="00962314">
              <w:rPr>
                <w:b/>
                <w:bCs/>
              </w:rPr>
            </w:r>
            <w:r w:rsidR="00997F1E">
              <w:rPr>
                <w:b/>
                <w:bCs/>
                <w:noProof/>
              </w:rPr>
              <w:instrText/>
            </w:r>
            <w:r w:rsidR="00997F1E" w:rsidRPr="00962314">
              <w:rPr>
                <w:b/>
                <w:bCs/>
              </w:rPr>
            </w:r>
            <w:r w:rsidR="00997F1E" w:rsidRPr="00962314">
              <w:rPr>
                <w:b/>
                <w:bCs/>
              </w:rPr>
              <w:instrText xml:space="preserve"/>
            </w:r>
            <w:r w:rsidR="00997F1E" w:rsidRPr="00962314">
              <w:rPr>
                <w:b/>
                <w:bCs/>
              </w:rPr>
            </w:r>
            <w:r w:rsidR="00997F1E" w:rsidRPr="00962314">
              <w:rPr>
                <w:b/>
                <w:bCs/>
              </w:rPr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D9BCB53" w14:textId="53400A31" w:rsidR="00997F1E" w:rsidRPr="00962314" w:rsidRDefault="00BC11E7" w:rsidP="00997F1E">
            <w:pPr>
              <w:pStyle w:val="Dates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 w:rsidR="008C606F">
              <w:rPr>
                <w:b/>
                <w:bCs/>
              </w:rPr>
              <w:t>1</w:t>
            </w:r>
            <w:r w:rsidR="00997F1E" w:rsidRPr="00962314">
              <w:rPr>
                <w:b/>
                <w:bCs/>
              </w:rPr>
            </w:r>
            <w:r w:rsidR="00997F1E" w:rsidRPr="00962314">
              <w:rPr>
                <w:b/>
                <w:bCs/>
              </w:rPr>
              <w:instrText xml:space="preserve"/>
            </w:r>
            <w:r w:rsidR="00997F1E" w:rsidRPr="00962314">
              <w:rPr>
                <w:b/>
                <w:bCs/>
              </w:rPr>
            </w:r>
            <w:r w:rsidR="00997F1E" w:rsidRPr="00962314">
              <w:rPr>
                <w:b/>
                <w:bCs/>
              </w:rPr>
              <w:instrText xml:space="preserve"/>
            </w:r>
            <w:r w:rsidR="00997F1E" w:rsidRPr="00962314">
              <w:rPr>
                <w:b/>
                <w:bCs/>
              </w:rPr>
            </w:r>
            <w:r w:rsidR="00997F1E">
              <w:rPr>
                <w:b/>
                <w:bCs/>
              </w:rPr>
              <w:instrText/>
            </w:r>
            <w:r w:rsidR="00997F1E" w:rsidRPr="00962314">
              <w:rPr>
                <w:b/>
                <w:bCs/>
              </w:rPr>
            </w:r>
            <w:r w:rsidR="00997F1E" w:rsidRPr="00962314">
              <w:rPr>
                <w:b/>
                <w:bCs/>
              </w:rPr>
              <w:instrText xml:space="preserve"/>
            </w:r>
            <w:r w:rsidR="00997F1E" w:rsidRPr="00962314">
              <w:rPr>
                <w:b/>
                <w:bCs/>
              </w:rPr>
            </w:r>
            <w:r w:rsidR="00997F1E" w:rsidRPr="00962314">
              <w:rPr>
                <w:b/>
                <w:bCs/>
              </w:rPr>
              <w:instrText xml:space="preserve"/>
            </w:r>
            <w:r w:rsidR="00997F1E" w:rsidRPr="00962314">
              <w:rPr>
                <w:b/>
                <w:bCs/>
              </w:rPr>
            </w:r>
            <w:r w:rsidR="00997F1E" w:rsidRPr="00962314">
              <w:rPr>
                <w:b/>
                <w:bCs/>
              </w:rPr>
              <w:instrText xml:space="preserve"/>
            </w:r>
            <w:r w:rsidR="00997F1E" w:rsidRPr="00962314">
              <w:rPr>
                <w:b/>
                <w:bCs/>
              </w:rPr>
            </w:r>
            <w:r w:rsidR="00997F1E">
              <w:rPr>
                <w:b/>
                <w:bCs/>
                <w:noProof/>
              </w:rPr>
              <w:instrText/>
            </w:r>
            <w:r w:rsidR="00997F1E" w:rsidRPr="00962314">
              <w:rPr>
                <w:b/>
                <w:bCs/>
              </w:rPr>
            </w:r>
            <w:r w:rsidR="00997F1E" w:rsidRPr="00962314">
              <w:rPr>
                <w:b/>
                <w:bCs/>
              </w:rPr>
              <w:instrText xml:space="preserve"/>
            </w:r>
            <w:r w:rsidR="00997F1E" w:rsidRPr="00962314">
              <w:rPr>
                <w:b/>
                <w:bCs/>
              </w:rPr>
            </w:r>
            <w:r w:rsidR="00997F1E" w:rsidRPr="00962314">
              <w:rPr>
                <w:b/>
                <w:bCs/>
              </w:rPr>
              <w:instrText xml:space="preserve"/>
            </w:r>
            <w:r w:rsidR="00997F1E" w:rsidRPr="00962314">
              <w:rPr>
                <w:b/>
                <w:bCs/>
              </w:rPr>
            </w:r>
            <w:r w:rsidR="00997F1E">
              <w:rPr>
                <w:b/>
                <w:bCs/>
                <w:noProof/>
              </w:rPr>
              <w:instrText/>
            </w:r>
            <w:r w:rsidR="00997F1E" w:rsidRPr="00962314">
              <w:rPr>
                <w:b/>
                <w:bCs/>
              </w:rPr>
            </w:r>
            <w:r w:rsidR="00997F1E" w:rsidRPr="00962314">
              <w:rPr>
                <w:b/>
                <w:bCs/>
              </w:rPr>
              <w:instrText xml:space="preserve"/>
            </w:r>
            <w:r w:rsidR="00997F1E" w:rsidRPr="00962314">
              <w:rPr>
                <w:b/>
                <w:bCs/>
              </w:rPr>
            </w:r>
            <w:r w:rsidR="00997F1E" w:rsidRPr="00962314">
              <w:rPr>
                <w:b/>
                <w:bCs/>
              </w:rPr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CD42084" w14:textId="0AD592FA" w:rsidR="00997F1E" w:rsidRPr="00962314" w:rsidRDefault="008C606F" w:rsidP="00997F1E">
            <w:pPr>
              <w:pStyle w:val="Dates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="00997F1E" w:rsidRPr="00962314">
              <w:rPr>
                <w:b/>
                <w:bCs/>
              </w:rPr>
            </w:r>
            <w:r w:rsidR="00997F1E" w:rsidRPr="00962314">
              <w:rPr>
                <w:b/>
                <w:bCs/>
              </w:rPr>
              <w:instrText xml:space="preserve"/>
            </w:r>
            <w:r w:rsidR="00997F1E" w:rsidRPr="00962314">
              <w:rPr>
                <w:b/>
                <w:bCs/>
              </w:rPr>
            </w:r>
            <w:r w:rsidR="00997F1E" w:rsidRPr="00962314">
              <w:rPr>
                <w:b/>
                <w:bCs/>
              </w:rPr>
              <w:instrText xml:space="preserve"/>
            </w:r>
            <w:r w:rsidR="00997F1E" w:rsidRPr="00962314">
              <w:rPr>
                <w:b/>
                <w:bCs/>
              </w:rPr>
            </w:r>
            <w:r w:rsidR="00997F1E">
              <w:rPr>
                <w:b/>
                <w:bCs/>
              </w:rPr>
              <w:instrText/>
            </w:r>
            <w:r w:rsidR="00997F1E" w:rsidRPr="00962314">
              <w:rPr>
                <w:b/>
                <w:bCs/>
              </w:rPr>
            </w:r>
            <w:r w:rsidR="00997F1E" w:rsidRPr="00962314">
              <w:rPr>
                <w:b/>
                <w:bCs/>
              </w:rPr>
              <w:instrText xml:space="preserve"/>
            </w:r>
            <w:r w:rsidR="00997F1E" w:rsidRPr="00962314">
              <w:rPr>
                <w:b/>
                <w:bCs/>
              </w:rPr>
            </w:r>
            <w:r w:rsidR="00997F1E" w:rsidRPr="00962314">
              <w:rPr>
                <w:b/>
                <w:bCs/>
              </w:rPr>
              <w:instrText xml:space="preserve"/>
            </w:r>
            <w:r w:rsidR="00997F1E" w:rsidRPr="00962314">
              <w:rPr>
                <w:b/>
                <w:bCs/>
              </w:rPr>
            </w:r>
            <w:r w:rsidR="00997F1E" w:rsidRPr="00962314">
              <w:rPr>
                <w:b/>
                <w:bCs/>
              </w:rPr>
              <w:instrText xml:space="preserve"/>
            </w:r>
            <w:r w:rsidR="00997F1E" w:rsidRPr="00962314">
              <w:rPr>
                <w:b/>
                <w:bCs/>
              </w:rPr>
            </w:r>
            <w:r w:rsidR="00997F1E">
              <w:rPr>
                <w:b/>
                <w:bCs/>
                <w:noProof/>
              </w:rPr>
              <w:instrText/>
            </w:r>
            <w:r w:rsidR="00997F1E" w:rsidRPr="00962314">
              <w:rPr>
                <w:b/>
                <w:bCs/>
              </w:rPr>
            </w:r>
            <w:r w:rsidR="00997F1E" w:rsidRPr="00962314">
              <w:rPr>
                <w:b/>
                <w:bCs/>
              </w:rPr>
              <w:instrText xml:space="preserve"/>
            </w:r>
            <w:r w:rsidR="00997F1E" w:rsidRPr="00962314">
              <w:rPr>
                <w:b/>
                <w:bCs/>
              </w:rPr>
            </w:r>
            <w:r w:rsidR="00997F1E" w:rsidRPr="00962314">
              <w:rPr>
                <w:b/>
                <w:bCs/>
              </w:rPr>
              <w:instrText xml:space="preserve"/>
            </w:r>
            <w:r w:rsidR="00997F1E" w:rsidRPr="00962314">
              <w:rPr>
                <w:b/>
                <w:bCs/>
              </w:rPr>
            </w:r>
            <w:r w:rsidR="00997F1E">
              <w:rPr>
                <w:b/>
                <w:bCs/>
                <w:noProof/>
              </w:rPr>
              <w:instrText/>
            </w:r>
            <w:r w:rsidR="00997F1E" w:rsidRPr="00962314">
              <w:rPr>
                <w:b/>
                <w:bCs/>
              </w:rPr>
            </w:r>
            <w:r w:rsidR="00997F1E" w:rsidRPr="00962314">
              <w:rPr>
                <w:b/>
                <w:bCs/>
              </w:rPr>
              <w:instrText xml:space="preserve"/>
            </w:r>
            <w:r w:rsidR="00997F1E" w:rsidRPr="00962314">
              <w:rPr>
                <w:b/>
                <w:bCs/>
              </w:rPr>
            </w:r>
            <w:r w:rsidR="00997F1E" w:rsidRPr="00962314">
              <w:rPr>
                <w:b/>
                <w:bCs/>
              </w:rPr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0F06157" w14:textId="0E543343" w:rsidR="00997F1E" w:rsidRPr="00962314" w:rsidRDefault="008C606F" w:rsidP="00997F1E">
            <w:pPr>
              <w:pStyle w:val="Dates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0D303F9" w14:textId="4B95BCB3" w:rsidR="00997F1E" w:rsidRPr="00962314" w:rsidRDefault="008C606F" w:rsidP="00997F1E">
            <w:pPr>
              <w:pStyle w:val="Dates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  <w:tr w:rsidR="00AD0284" w14:paraId="0DB017D7" w14:textId="76142DB7" w:rsidTr="00C86168">
        <w:trPr>
          <w:trHeight w:hRule="exact" w:val="1095"/>
        </w:trPr>
        <w:tc>
          <w:tcPr>
            <w:tcW w:w="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472C6" w14:textId="77777777" w:rsidR="002D370E" w:rsidRPr="00452B99" w:rsidRDefault="002D370E" w:rsidP="002D370E">
            <w:pPr>
              <w:tabs>
                <w:tab w:val="left" w:pos="285"/>
              </w:tabs>
              <w:jc w:val="center"/>
              <w:rPr>
                <w:b/>
                <w:bCs/>
                <w:color w:val="auto"/>
                <w:sz w:val="14"/>
                <w:szCs w:val="14"/>
              </w:rPr>
            </w:pPr>
            <w:r w:rsidRPr="00452B99">
              <w:rPr>
                <w:b/>
                <w:bCs/>
                <w:color w:val="auto"/>
                <w:sz w:val="14"/>
                <w:szCs w:val="14"/>
              </w:rPr>
              <w:t>Breakfast</w:t>
            </w:r>
          </w:p>
          <w:p w14:paraId="1413FC5C" w14:textId="77777777" w:rsidR="002D370E" w:rsidRPr="00452B99" w:rsidRDefault="002D370E" w:rsidP="002D370E">
            <w:pPr>
              <w:tabs>
                <w:tab w:val="left" w:pos="285"/>
              </w:tabs>
              <w:jc w:val="center"/>
              <w:rPr>
                <w:b/>
                <w:bCs/>
                <w:color w:val="auto"/>
                <w:sz w:val="14"/>
                <w:szCs w:val="14"/>
              </w:rPr>
            </w:pPr>
            <w:r w:rsidRPr="00452B99">
              <w:rPr>
                <w:b/>
                <w:bCs/>
                <w:color w:val="auto"/>
                <w:sz w:val="14"/>
                <w:szCs w:val="14"/>
              </w:rPr>
              <w:t xml:space="preserve"> 7:30am to 1pm</w:t>
            </w:r>
          </w:p>
          <w:p w14:paraId="5DC51483" w14:textId="77777777" w:rsidR="002D370E" w:rsidRPr="00452B99" w:rsidRDefault="002D370E" w:rsidP="002D370E">
            <w:pPr>
              <w:tabs>
                <w:tab w:val="left" w:pos="285"/>
              </w:tabs>
              <w:jc w:val="center"/>
              <w:rPr>
                <w:b/>
                <w:bCs/>
                <w:color w:val="auto"/>
                <w:sz w:val="14"/>
                <w:szCs w:val="14"/>
              </w:rPr>
            </w:pPr>
            <w:r w:rsidRPr="00452B99">
              <w:rPr>
                <w:b/>
                <w:bCs/>
                <w:color w:val="auto"/>
                <w:sz w:val="14"/>
                <w:szCs w:val="14"/>
              </w:rPr>
              <w:t>Lunch 1pm to 5pm</w:t>
            </w:r>
          </w:p>
          <w:p w14:paraId="6CB0BD2E" w14:textId="77777777" w:rsidR="002D370E" w:rsidRPr="00452B99" w:rsidRDefault="002D370E" w:rsidP="002D370E">
            <w:pPr>
              <w:tabs>
                <w:tab w:val="left" w:pos="285"/>
              </w:tabs>
              <w:jc w:val="center"/>
              <w:rPr>
                <w:b/>
                <w:bCs/>
                <w:color w:val="auto"/>
                <w:sz w:val="14"/>
                <w:szCs w:val="14"/>
              </w:rPr>
            </w:pPr>
            <w:r w:rsidRPr="00452B99">
              <w:rPr>
                <w:b/>
                <w:bCs/>
                <w:color w:val="auto"/>
                <w:sz w:val="14"/>
                <w:szCs w:val="14"/>
              </w:rPr>
              <w:t>Pizza 1pm to 5pm</w:t>
            </w:r>
          </w:p>
          <w:p w14:paraId="591601EE" w14:textId="53567483" w:rsidR="00452B99" w:rsidRPr="002B361E" w:rsidRDefault="002D370E" w:rsidP="002D370E">
            <w:pPr>
              <w:jc w:val="center"/>
              <w:rPr>
                <w:b/>
                <w:bCs/>
              </w:rPr>
            </w:pPr>
            <w:r w:rsidRPr="00452B99">
              <w:rPr>
                <w:b/>
                <w:bCs/>
                <w:color w:val="auto"/>
                <w:sz w:val="14"/>
                <w:szCs w:val="14"/>
              </w:rPr>
              <w:t>Bar close at 6pm</w:t>
            </w:r>
          </w:p>
        </w:tc>
        <w:tc>
          <w:tcPr>
            <w:tcW w:w="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E4453" w14:textId="77777777" w:rsidR="00BB2B5E" w:rsidRPr="002610AF" w:rsidRDefault="002610AF" w:rsidP="005B26FB">
            <w:pPr>
              <w:jc w:val="center"/>
              <w:rPr>
                <w:b/>
                <w:bCs/>
                <w:sz w:val="14"/>
                <w:szCs w:val="14"/>
                <w:highlight w:val="yellow"/>
              </w:rPr>
            </w:pPr>
            <w:r w:rsidRPr="002610AF">
              <w:rPr>
                <w:b/>
                <w:bCs/>
                <w:sz w:val="14"/>
                <w:szCs w:val="14"/>
                <w:highlight w:val="yellow"/>
              </w:rPr>
              <w:t>Restaurant Will</w:t>
            </w:r>
          </w:p>
          <w:p w14:paraId="67B1BE4E" w14:textId="77777777" w:rsidR="002610AF" w:rsidRPr="002610AF" w:rsidRDefault="002610AF" w:rsidP="005B26FB">
            <w:pPr>
              <w:jc w:val="center"/>
              <w:rPr>
                <w:b/>
                <w:bCs/>
                <w:color w:val="auto"/>
                <w:sz w:val="14"/>
                <w:szCs w:val="14"/>
                <w:highlight w:val="yellow"/>
              </w:rPr>
            </w:pPr>
          </w:p>
          <w:p w14:paraId="3F8102FF" w14:textId="34CE4174" w:rsidR="002610AF" w:rsidRPr="002610AF" w:rsidRDefault="002610AF" w:rsidP="005B26FB">
            <w:pPr>
              <w:jc w:val="center"/>
              <w:rPr>
                <w:b/>
                <w:bCs/>
                <w:color w:val="auto"/>
                <w:sz w:val="14"/>
                <w:szCs w:val="14"/>
                <w:highlight w:val="yellow"/>
              </w:rPr>
            </w:pPr>
            <w:r w:rsidRPr="002610AF">
              <w:rPr>
                <w:b/>
                <w:bCs/>
                <w:color w:val="auto"/>
                <w:sz w:val="14"/>
                <w:szCs w:val="14"/>
                <w:highlight w:val="yellow"/>
              </w:rPr>
              <w:t xml:space="preserve">Be Closed for </w:t>
            </w:r>
          </w:p>
          <w:p w14:paraId="27103BAE" w14:textId="77777777" w:rsidR="002610AF" w:rsidRPr="002610AF" w:rsidRDefault="002610AF" w:rsidP="005B26FB">
            <w:pPr>
              <w:jc w:val="center"/>
              <w:rPr>
                <w:b/>
                <w:bCs/>
                <w:color w:val="auto"/>
                <w:sz w:val="14"/>
                <w:szCs w:val="14"/>
                <w:highlight w:val="yellow"/>
              </w:rPr>
            </w:pPr>
          </w:p>
          <w:p w14:paraId="3C54E0DA" w14:textId="535CB81E" w:rsidR="002610AF" w:rsidRPr="00C86168" w:rsidRDefault="002610AF" w:rsidP="005B26FB">
            <w:pPr>
              <w:jc w:val="center"/>
              <w:rPr>
                <w:color w:val="auto"/>
              </w:rPr>
            </w:pPr>
            <w:r w:rsidRPr="002610AF">
              <w:rPr>
                <w:b/>
                <w:bCs/>
                <w:color w:val="auto"/>
                <w:sz w:val="14"/>
                <w:szCs w:val="14"/>
                <w:highlight w:val="yellow"/>
              </w:rPr>
              <w:t>Maintenance</w:t>
            </w:r>
          </w:p>
        </w:tc>
        <w:tc>
          <w:tcPr>
            <w:tcW w:w="4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45D8C" w14:textId="40041B79" w:rsidR="002F1A30" w:rsidRPr="00902AE5" w:rsidRDefault="002F1A30" w:rsidP="002F1A30">
            <w:pPr>
              <w:jc w:val="center"/>
              <w:rPr>
                <w:b/>
                <w:bCs/>
                <w:sz w:val="14"/>
                <w:szCs w:val="14"/>
              </w:rPr>
            </w:pPr>
            <w:r w:rsidRPr="00902AE5">
              <w:rPr>
                <w:b/>
                <w:bCs/>
                <w:sz w:val="14"/>
                <w:szCs w:val="14"/>
              </w:rPr>
              <w:t>Dinner Special:</w:t>
            </w:r>
          </w:p>
          <w:p w14:paraId="3615AE1C" w14:textId="6B5880F6" w:rsidR="002F1A30" w:rsidRPr="002610AF" w:rsidRDefault="002F1A30" w:rsidP="002F1A30">
            <w:pPr>
              <w:jc w:val="center"/>
              <w:rPr>
                <w:b/>
                <w:bCs/>
                <w:sz w:val="16"/>
                <w:szCs w:val="16"/>
                <w:highlight w:val="yellow"/>
              </w:rPr>
            </w:pPr>
            <w:r w:rsidRPr="002610AF">
              <w:rPr>
                <w:b/>
                <w:bCs/>
                <w:sz w:val="16"/>
                <w:szCs w:val="16"/>
                <w:highlight w:val="yellow"/>
              </w:rPr>
              <w:t>Mongolian Night</w:t>
            </w:r>
          </w:p>
          <w:p w14:paraId="1F42D96C" w14:textId="78C53160" w:rsidR="00997F1E" w:rsidRPr="00251F51" w:rsidRDefault="002F1A30" w:rsidP="002F1A30">
            <w:pPr>
              <w:jc w:val="center"/>
              <w:rPr>
                <w:b/>
                <w:bCs/>
              </w:rPr>
            </w:pPr>
            <w:r w:rsidRPr="006E5BD6">
              <w:rPr>
                <w:b/>
                <w:bCs/>
                <w:sz w:val="14"/>
                <w:szCs w:val="14"/>
              </w:rPr>
              <w:t>Reservations Recommended</w:t>
            </w: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611CE" w14:textId="77777777" w:rsidR="00674544" w:rsidRDefault="00674544" w:rsidP="00132919">
            <w:pPr>
              <w:jc w:val="center"/>
              <w:rPr>
                <w:b/>
                <w:bCs/>
                <w:sz w:val="16"/>
                <w:szCs w:val="16"/>
              </w:rPr>
            </w:pPr>
          </w:p>
          <w:p w14:paraId="5384212A" w14:textId="432615FB" w:rsidR="00132919" w:rsidRPr="00674544" w:rsidRDefault="00132919" w:rsidP="00132919">
            <w:pPr>
              <w:jc w:val="center"/>
              <w:rPr>
                <w:b/>
                <w:bCs/>
                <w:sz w:val="16"/>
                <w:szCs w:val="16"/>
              </w:rPr>
            </w:pPr>
            <w:r w:rsidRPr="00674544">
              <w:rPr>
                <w:b/>
                <w:bCs/>
                <w:sz w:val="16"/>
                <w:szCs w:val="16"/>
              </w:rPr>
              <w:t>Dinner:</w:t>
            </w:r>
          </w:p>
          <w:p w14:paraId="629BCFFC" w14:textId="0EF9210D" w:rsidR="00997F1E" w:rsidRPr="00674544" w:rsidRDefault="00132919" w:rsidP="00132919">
            <w:pPr>
              <w:jc w:val="center"/>
              <w:rPr>
                <w:sz w:val="16"/>
                <w:szCs w:val="16"/>
              </w:rPr>
            </w:pPr>
            <w:r w:rsidRPr="00674544">
              <w:rPr>
                <w:b/>
                <w:bCs/>
                <w:sz w:val="16"/>
                <w:szCs w:val="16"/>
                <w:highlight w:val="yellow"/>
              </w:rPr>
              <w:t>Order off Our Full Menu</w:t>
            </w:r>
          </w:p>
        </w:tc>
        <w:tc>
          <w:tcPr>
            <w:tcW w:w="5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3BA15" w14:textId="77777777" w:rsidR="00BC11E7" w:rsidRPr="006E5BD6" w:rsidRDefault="00BC11E7" w:rsidP="00BC11E7">
            <w:pPr>
              <w:jc w:val="center"/>
              <w:rPr>
                <w:b/>
                <w:bCs/>
                <w:sz w:val="14"/>
                <w:szCs w:val="14"/>
              </w:rPr>
            </w:pPr>
            <w:r w:rsidRPr="006E5BD6">
              <w:rPr>
                <w:b/>
                <w:bCs/>
                <w:sz w:val="14"/>
                <w:szCs w:val="14"/>
              </w:rPr>
              <w:t>Dinner Special:</w:t>
            </w:r>
          </w:p>
          <w:p w14:paraId="67D67D03" w14:textId="6483288C" w:rsidR="00BC11E7" w:rsidRDefault="008C606F" w:rsidP="00BC11E7">
            <w:pPr>
              <w:jc w:val="center"/>
              <w:rPr>
                <w:b/>
                <w:bCs/>
                <w:sz w:val="16"/>
                <w:szCs w:val="16"/>
                <w:highlight w:val="yellow"/>
              </w:rPr>
            </w:pPr>
            <w:r>
              <w:rPr>
                <w:b/>
                <w:bCs/>
                <w:sz w:val="16"/>
                <w:szCs w:val="16"/>
                <w:highlight w:val="yellow"/>
              </w:rPr>
              <w:t>Pork Chops</w:t>
            </w:r>
          </w:p>
          <w:p w14:paraId="184748BB" w14:textId="0D7C3AF7" w:rsidR="008C606F" w:rsidRPr="006E5BD6" w:rsidRDefault="008C606F" w:rsidP="00BC11E7">
            <w:pPr>
              <w:jc w:val="center"/>
              <w:rPr>
                <w:b/>
                <w:bCs/>
                <w:sz w:val="16"/>
                <w:szCs w:val="16"/>
                <w:highlight w:val="yellow"/>
              </w:rPr>
            </w:pPr>
            <w:r>
              <w:rPr>
                <w:b/>
                <w:bCs/>
                <w:sz w:val="16"/>
                <w:szCs w:val="16"/>
                <w:highlight w:val="yellow"/>
              </w:rPr>
              <w:t>w/ Apple Crisp</w:t>
            </w:r>
          </w:p>
          <w:p w14:paraId="0E86E8E4" w14:textId="06698A71" w:rsidR="00997F1E" w:rsidRPr="007E5CDF" w:rsidRDefault="00BC11E7" w:rsidP="00BC11E7">
            <w:pPr>
              <w:jc w:val="center"/>
              <w:rPr>
                <w:b/>
                <w:bCs/>
              </w:rPr>
            </w:pPr>
            <w:r w:rsidRPr="006E5BD6">
              <w:rPr>
                <w:b/>
                <w:bCs/>
                <w:sz w:val="14"/>
                <w:szCs w:val="14"/>
              </w:rPr>
              <w:t>Reservations Re</w:t>
            </w:r>
            <w:r w:rsidR="00452B99" w:rsidRPr="006E5BD6">
              <w:rPr>
                <w:b/>
                <w:bCs/>
                <w:sz w:val="14"/>
                <w:szCs w:val="14"/>
              </w:rPr>
              <w:t>commended</w:t>
            </w:r>
          </w:p>
        </w:tc>
        <w:tc>
          <w:tcPr>
            <w:tcW w:w="5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36FF2" w14:textId="77777777" w:rsidR="00BC11E7" w:rsidRPr="006E5BD6" w:rsidRDefault="00BC11E7" w:rsidP="00BC11E7">
            <w:pPr>
              <w:jc w:val="center"/>
              <w:rPr>
                <w:b/>
                <w:bCs/>
                <w:sz w:val="14"/>
                <w:szCs w:val="14"/>
              </w:rPr>
            </w:pPr>
            <w:r w:rsidRPr="006E5BD6">
              <w:rPr>
                <w:b/>
                <w:bCs/>
                <w:sz w:val="14"/>
                <w:szCs w:val="14"/>
              </w:rPr>
              <w:t>Dinner Special:</w:t>
            </w:r>
          </w:p>
          <w:p w14:paraId="008A4B98" w14:textId="08451028" w:rsidR="00BC11E7" w:rsidRPr="00594F1E" w:rsidRDefault="00BC11E7" w:rsidP="00594F1E">
            <w:pPr>
              <w:jc w:val="center"/>
              <w:rPr>
                <w:b/>
                <w:bCs/>
                <w:sz w:val="16"/>
                <w:szCs w:val="16"/>
                <w:highlight w:val="yellow"/>
              </w:rPr>
            </w:pPr>
            <w:r w:rsidRPr="006E5BD6">
              <w:rPr>
                <w:b/>
                <w:bCs/>
                <w:sz w:val="16"/>
                <w:szCs w:val="16"/>
                <w:highlight w:val="yellow"/>
              </w:rPr>
              <w:t>S</w:t>
            </w:r>
            <w:r w:rsidR="00594F1E">
              <w:rPr>
                <w:b/>
                <w:bCs/>
                <w:sz w:val="16"/>
                <w:szCs w:val="16"/>
                <w:highlight w:val="yellow"/>
              </w:rPr>
              <w:t>tuffed Sole</w:t>
            </w:r>
            <w:r w:rsidRPr="006E5BD6">
              <w:rPr>
                <w:b/>
                <w:bCs/>
                <w:sz w:val="14"/>
                <w:szCs w:val="14"/>
                <w:highlight w:val="yellow"/>
              </w:rPr>
              <w:t xml:space="preserve"> </w:t>
            </w:r>
          </w:p>
          <w:p w14:paraId="68A12D58" w14:textId="58E34795" w:rsidR="00997F1E" w:rsidRPr="007E5CDF" w:rsidRDefault="00BC11E7" w:rsidP="00BC11E7">
            <w:pPr>
              <w:jc w:val="center"/>
              <w:rPr>
                <w:b/>
                <w:bCs/>
              </w:rPr>
            </w:pPr>
            <w:r w:rsidRPr="006E5BD6">
              <w:rPr>
                <w:b/>
                <w:bCs/>
                <w:sz w:val="14"/>
                <w:szCs w:val="14"/>
              </w:rPr>
              <w:t>Reservations</w:t>
            </w:r>
            <w:r>
              <w:rPr>
                <w:b/>
                <w:bCs/>
              </w:rPr>
              <w:t xml:space="preserve"> </w:t>
            </w:r>
            <w:r w:rsidRPr="006E5BD6">
              <w:rPr>
                <w:b/>
                <w:bCs/>
                <w:sz w:val="14"/>
                <w:szCs w:val="14"/>
              </w:rPr>
              <w:t>Re</w:t>
            </w:r>
            <w:r w:rsidR="00452B99" w:rsidRPr="006E5BD6">
              <w:rPr>
                <w:b/>
                <w:bCs/>
                <w:sz w:val="14"/>
                <w:szCs w:val="14"/>
              </w:rPr>
              <w:t>commended</w:t>
            </w:r>
          </w:p>
        </w:tc>
        <w:tc>
          <w:tcPr>
            <w:tcW w:w="4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E04DB" w14:textId="77777777" w:rsidR="00997F1E" w:rsidRPr="006E5BD6" w:rsidRDefault="00BC11E7" w:rsidP="00C86168">
            <w:pPr>
              <w:jc w:val="center"/>
              <w:rPr>
                <w:b/>
                <w:bCs/>
                <w:sz w:val="14"/>
                <w:szCs w:val="14"/>
              </w:rPr>
            </w:pPr>
            <w:r w:rsidRPr="006E5BD6">
              <w:rPr>
                <w:b/>
                <w:bCs/>
                <w:color w:val="auto"/>
                <w:sz w:val="14"/>
                <w:szCs w:val="14"/>
              </w:rPr>
              <w:t>Private Function</w:t>
            </w:r>
          </w:p>
          <w:p w14:paraId="76BAEA75" w14:textId="7DBAA9BF" w:rsidR="00BC11E7" w:rsidRDefault="00BC11E7" w:rsidP="00C86168">
            <w:pPr>
              <w:jc w:val="center"/>
              <w:rPr>
                <w:b/>
                <w:bCs/>
                <w:sz w:val="14"/>
                <w:szCs w:val="14"/>
              </w:rPr>
            </w:pPr>
            <w:r w:rsidRPr="006E5BD6">
              <w:rPr>
                <w:b/>
                <w:bCs/>
                <w:sz w:val="14"/>
                <w:szCs w:val="14"/>
              </w:rPr>
              <w:t xml:space="preserve">Restaurant Will be closing at </w:t>
            </w:r>
            <w:r w:rsidR="005B26FB">
              <w:rPr>
                <w:b/>
                <w:bCs/>
                <w:sz w:val="14"/>
                <w:szCs w:val="14"/>
              </w:rPr>
              <w:t>3</w:t>
            </w:r>
            <w:r w:rsidR="00310A0C" w:rsidRPr="006E5BD6">
              <w:rPr>
                <w:b/>
                <w:bCs/>
                <w:sz w:val="14"/>
                <w:szCs w:val="14"/>
              </w:rPr>
              <w:t>pm</w:t>
            </w:r>
          </w:p>
          <w:p w14:paraId="5FC5021A" w14:textId="188E1BC1" w:rsidR="006E5BD6" w:rsidRPr="006E5BD6" w:rsidRDefault="005B26FB" w:rsidP="00C86168">
            <w:pPr>
              <w:jc w:val="center"/>
              <w:rPr>
                <w:b/>
                <w:bCs/>
                <w:sz w:val="16"/>
                <w:szCs w:val="16"/>
                <w:highlight w:val="yellow"/>
              </w:rPr>
            </w:pPr>
            <w:r>
              <w:rPr>
                <w:b/>
                <w:bCs/>
                <w:sz w:val="16"/>
                <w:szCs w:val="16"/>
                <w:highlight w:val="yellow"/>
              </w:rPr>
              <w:t>Private Function</w:t>
            </w:r>
          </w:p>
          <w:p w14:paraId="0A5583DB" w14:textId="15A1B244" w:rsidR="006E5BD6" w:rsidRPr="006E5BD6" w:rsidRDefault="006E5BD6" w:rsidP="00C86168">
            <w:pPr>
              <w:jc w:val="center"/>
              <w:rPr>
                <w:b/>
                <w:bCs/>
                <w:sz w:val="14"/>
                <w:szCs w:val="14"/>
              </w:rPr>
            </w:pPr>
            <w:r w:rsidRPr="006E5BD6">
              <w:rPr>
                <w:b/>
                <w:bCs/>
                <w:sz w:val="16"/>
                <w:szCs w:val="16"/>
                <w:highlight w:val="yellow"/>
              </w:rPr>
              <w:t>Event</w:t>
            </w:r>
          </w:p>
        </w:tc>
        <w:tc>
          <w:tcPr>
            <w:tcW w:w="1282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56393EF8" w14:textId="7DA2B212" w:rsidR="00452B99" w:rsidRDefault="008C606F" w:rsidP="00E72A40">
            <w:pPr>
              <w:spacing w:before="0" w:after="0"/>
              <w:rPr>
                <w:b/>
                <w:bCs/>
                <w:sz w:val="22"/>
                <w:szCs w:val="22"/>
                <w:u w:val="single"/>
              </w:rPr>
            </w:pPr>
            <w:r>
              <w:rPr>
                <w:b/>
                <w:bCs/>
                <w:sz w:val="22"/>
                <w:szCs w:val="22"/>
                <w:u w:val="single"/>
              </w:rPr>
              <w:t>May</w:t>
            </w:r>
            <w:r w:rsidR="00E56CB1" w:rsidRPr="00E56CB1">
              <w:rPr>
                <w:b/>
                <w:bCs/>
                <w:sz w:val="22"/>
                <w:szCs w:val="22"/>
                <w:u w:val="single"/>
              </w:rPr>
              <w:t xml:space="preserve"> Events</w:t>
            </w:r>
            <w:r w:rsidR="00E56CB1">
              <w:rPr>
                <w:b/>
                <w:bCs/>
                <w:sz w:val="22"/>
                <w:szCs w:val="22"/>
                <w:u w:val="single"/>
              </w:rPr>
              <w:t>:</w:t>
            </w:r>
          </w:p>
          <w:p w14:paraId="4FAB60E5" w14:textId="1285F34F" w:rsidR="002610AF" w:rsidRDefault="002610AF" w:rsidP="002610AF">
            <w:pPr>
              <w:spacing w:before="0" w:after="0"/>
            </w:pPr>
          </w:p>
          <w:p w14:paraId="52E25388" w14:textId="4AF31BB3" w:rsidR="002610AF" w:rsidRDefault="002610AF" w:rsidP="002610AF">
            <w:pPr>
              <w:spacing w:before="0" w:after="0"/>
              <w:rPr>
                <w:b/>
                <w:bCs/>
                <w:sz w:val="22"/>
                <w:szCs w:val="22"/>
                <w:u w:val="single"/>
              </w:rPr>
            </w:pPr>
            <w:r>
              <w:t xml:space="preserve">      </w:t>
            </w:r>
          </w:p>
          <w:p w14:paraId="18A0285D" w14:textId="77777777" w:rsidR="005B26FB" w:rsidRDefault="005B26FB" w:rsidP="00E72A40">
            <w:pPr>
              <w:spacing w:before="0" w:after="0"/>
            </w:pPr>
            <w:bookmarkStart w:id="0" w:name="_Hlk164864426"/>
            <w:r>
              <w:t>5.4</w:t>
            </w:r>
            <w:r w:rsidR="00E56CB1">
              <w:t xml:space="preserve"> </w:t>
            </w:r>
            <w:r>
              <w:t>Private Function</w:t>
            </w:r>
            <w:r w:rsidR="00E56CB1">
              <w:t xml:space="preserve">. Restaurant </w:t>
            </w:r>
            <w:r>
              <w:t xml:space="preserve">will be </w:t>
            </w:r>
          </w:p>
          <w:p w14:paraId="5CF8C994" w14:textId="77777777" w:rsidR="005B26FB" w:rsidRDefault="005B26FB" w:rsidP="00E72A40">
            <w:pPr>
              <w:spacing w:before="0" w:after="0"/>
            </w:pPr>
            <w:r>
              <w:t xml:space="preserve">      Closed at 3pm. Bar Closed at 5pm   </w:t>
            </w:r>
          </w:p>
          <w:p w14:paraId="4EC1AF8A" w14:textId="77777777" w:rsidR="005B26FB" w:rsidRDefault="005B26FB" w:rsidP="00E72A40">
            <w:pPr>
              <w:spacing w:before="0" w:after="0"/>
            </w:pPr>
          </w:p>
          <w:p w14:paraId="793D06E4" w14:textId="77777777" w:rsidR="005B26FB" w:rsidRDefault="005B26FB" w:rsidP="00E72A40">
            <w:pPr>
              <w:spacing w:before="0" w:after="0"/>
            </w:pPr>
            <w:r>
              <w:t>5.12 Mother’s Day Brunch Reservations</w:t>
            </w:r>
          </w:p>
          <w:p w14:paraId="272EE32B" w14:textId="77777777" w:rsidR="00781AF2" w:rsidRDefault="005B26FB" w:rsidP="00E72A40">
            <w:pPr>
              <w:spacing w:before="0" w:after="0"/>
            </w:pPr>
            <w:r>
              <w:t xml:space="preserve">        Are required. </w:t>
            </w:r>
            <w:r w:rsidR="00781AF2">
              <w:t>Two seatings available</w:t>
            </w:r>
          </w:p>
          <w:p w14:paraId="323D1C06" w14:textId="3F617123" w:rsidR="00E56CB1" w:rsidRDefault="00781AF2" w:rsidP="00E72A40">
            <w:pPr>
              <w:spacing w:before="0" w:after="0"/>
            </w:pPr>
            <w:r>
              <w:t xml:space="preserve">        12:pm &amp; 2:30pm. </w:t>
            </w:r>
            <w:r w:rsidR="005B26FB">
              <w:t xml:space="preserve">   </w:t>
            </w:r>
          </w:p>
          <w:p w14:paraId="09D674D9" w14:textId="77777777" w:rsidR="00E56CB1" w:rsidRDefault="00E56CB1" w:rsidP="00E72A40">
            <w:pPr>
              <w:spacing w:before="0" w:after="0"/>
            </w:pPr>
          </w:p>
          <w:p w14:paraId="49AD1671" w14:textId="799C28A1" w:rsidR="00E56CB1" w:rsidRDefault="005B26FB" w:rsidP="00E72A40">
            <w:pPr>
              <w:spacing w:before="0" w:after="0"/>
            </w:pPr>
            <w:r>
              <w:t>5.13</w:t>
            </w:r>
            <w:r w:rsidR="00E56CB1">
              <w:t xml:space="preserve"> </w:t>
            </w:r>
            <w:r>
              <w:t>Taco</w:t>
            </w:r>
            <w:r w:rsidR="00E56CB1">
              <w:t xml:space="preserve"> Buffet Bingo. Restaurant will be </w:t>
            </w:r>
          </w:p>
          <w:p w14:paraId="662BA256" w14:textId="16EC2709" w:rsidR="00E56CB1" w:rsidRDefault="00E56CB1" w:rsidP="00E72A40">
            <w:pPr>
              <w:spacing w:before="0" w:after="0"/>
            </w:pPr>
            <w:r>
              <w:t xml:space="preserve">      Closing at </w:t>
            </w:r>
            <w:r w:rsidR="005B26FB">
              <w:t>4</w:t>
            </w:r>
            <w:r>
              <w:t>pm</w:t>
            </w:r>
          </w:p>
          <w:p w14:paraId="3730A8E0" w14:textId="77777777" w:rsidR="00E56CB1" w:rsidRDefault="00E56CB1" w:rsidP="00E72A40">
            <w:pPr>
              <w:spacing w:before="0" w:after="0"/>
            </w:pPr>
          </w:p>
          <w:p w14:paraId="77AE1B0C" w14:textId="04B81386" w:rsidR="00E56CB1" w:rsidRDefault="005B26FB" w:rsidP="00E72A40">
            <w:pPr>
              <w:spacing w:before="0" w:after="0"/>
            </w:pPr>
            <w:r>
              <w:t>5.18</w:t>
            </w:r>
            <w:r w:rsidR="00E56CB1">
              <w:t xml:space="preserve"> Private Function. Restaurant will be </w:t>
            </w:r>
          </w:p>
          <w:p w14:paraId="3F51CD76" w14:textId="77777777" w:rsidR="00481BF3" w:rsidRDefault="00E56CB1" w:rsidP="00E72A40">
            <w:pPr>
              <w:spacing w:before="0" w:after="0"/>
            </w:pPr>
            <w:r>
              <w:t xml:space="preserve">        Closing at 3pm</w:t>
            </w:r>
            <w:r w:rsidR="00674544">
              <w:t xml:space="preserve">.  </w:t>
            </w:r>
            <w:r w:rsidR="005B26FB">
              <w:t>Birthday Bash</w:t>
            </w:r>
            <w:r w:rsidR="00674544">
              <w:t xml:space="preserve"> </w:t>
            </w:r>
          </w:p>
          <w:p w14:paraId="09842B24" w14:textId="77777777" w:rsidR="00481BF3" w:rsidRDefault="00481BF3" w:rsidP="00E72A40">
            <w:pPr>
              <w:spacing w:before="0" w:after="0"/>
            </w:pPr>
          </w:p>
          <w:p w14:paraId="4497C109" w14:textId="5271D2AD" w:rsidR="00D621D6" w:rsidRDefault="00481BF3" w:rsidP="00E72A40">
            <w:pPr>
              <w:spacing w:before="0" w:after="0"/>
            </w:pPr>
            <w:r>
              <w:t>5.</w:t>
            </w:r>
            <w:r w:rsidR="002610AF">
              <w:t>19</w:t>
            </w:r>
            <w:r>
              <w:t xml:space="preserve">Veteran’s Social </w:t>
            </w:r>
            <w:r w:rsidR="00D621D6">
              <w:t>at the 3pm</w:t>
            </w:r>
          </w:p>
          <w:p w14:paraId="4FE83AE6" w14:textId="72F0C265" w:rsidR="00E56CB1" w:rsidRDefault="00D621D6" w:rsidP="00E72A40">
            <w:pPr>
              <w:spacing w:before="0" w:after="0"/>
            </w:pPr>
            <w:r>
              <w:t xml:space="preserve">         At the Crown &amp; Shield</w:t>
            </w:r>
            <w:r w:rsidR="00674544">
              <w:t xml:space="preserve">   </w:t>
            </w:r>
            <w:r w:rsidR="00E56CB1">
              <w:t xml:space="preserve"> </w:t>
            </w:r>
          </w:p>
          <w:p w14:paraId="2169FBE2" w14:textId="7BBD225F" w:rsidR="00E56CB1" w:rsidRDefault="00E56CB1" w:rsidP="00E72A40">
            <w:pPr>
              <w:spacing w:before="0" w:after="0"/>
            </w:pPr>
            <w:r>
              <w:t xml:space="preserve">        </w:t>
            </w:r>
          </w:p>
          <w:p w14:paraId="0D31A774" w14:textId="2A81E7B0" w:rsidR="00E56CB1" w:rsidRDefault="002F1A30" w:rsidP="00E72A40">
            <w:pPr>
              <w:spacing w:before="0" w:after="0"/>
            </w:pPr>
            <w:r>
              <w:t>5.2</w:t>
            </w:r>
            <w:r w:rsidR="002610AF">
              <w:t>2</w:t>
            </w:r>
            <w:r w:rsidR="00674544">
              <w:t xml:space="preserve"> Trivia &amp; Dinner. Restaurant will close </w:t>
            </w:r>
          </w:p>
          <w:p w14:paraId="7325B72A" w14:textId="2424B7F6" w:rsidR="00674544" w:rsidRDefault="00674544" w:rsidP="00E72A40">
            <w:pPr>
              <w:spacing w:before="0" w:after="0"/>
            </w:pPr>
            <w:r>
              <w:t xml:space="preserve">        At </w:t>
            </w:r>
            <w:r w:rsidR="005B26FB">
              <w:t>4</w:t>
            </w:r>
            <w:r>
              <w:t>pm. Reservations are Required.</w:t>
            </w:r>
          </w:p>
          <w:p w14:paraId="5AE127C7" w14:textId="77777777" w:rsidR="002A5B44" w:rsidRDefault="002A5B44" w:rsidP="00E72A40">
            <w:pPr>
              <w:spacing w:before="0" w:after="0"/>
            </w:pPr>
          </w:p>
          <w:p w14:paraId="7F2AC827" w14:textId="5C375876" w:rsidR="002A5B44" w:rsidRPr="00E56CB1" w:rsidRDefault="002A0BB1" w:rsidP="00E72A40">
            <w:pPr>
              <w:spacing w:before="0" w:after="0"/>
            </w:pPr>
            <w:r>
              <w:t>5.27 Memorial Day Golf Tournament</w:t>
            </w:r>
            <w:bookmarkEnd w:id="0"/>
          </w:p>
        </w:tc>
      </w:tr>
      <w:tr w:rsidR="00C86168" w:rsidRPr="0052624D" w14:paraId="268F099C" w14:textId="274D77FB" w:rsidTr="00C86168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7F7F7" w:themeFill="background2"/>
          </w:tcPr>
          <w:p w14:paraId="378F5E2F" w14:textId="027105DD" w:rsidR="00997F1E" w:rsidRPr="00D079AA" w:rsidRDefault="008C606F" w:rsidP="00997F1E">
            <w:pPr>
              <w:pStyle w:val="Dates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7F7F7" w:themeFill="background2"/>
          </w:tcPr>
          <w:p w14:paraId="121D0B11" w14:textId="5B9C8309" w:rsidR="00997F1E" w:rsidRPr="0052624D" w:rsidRDefault="008C606F" w:rsidP="00997F1E">
            <w:pPr>
              <w:pStyle w:val="Dates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7F7F7" w:themeFill="background2"/>
          </w:tcPr>
          <w:p w14:paraId="7F3E446B" w14:textId="420C49DA" w:rsidR="00997F1E" w:rsidRPr="0052624D" w:rsidRDefault="008C606F" w:rsidP="00997F1E">
            <w:pPr>
              <w:pStyle w:val="Dates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7F7F7" w:themeFill="background2"/>
          </w:tcPr>
          <w:p w14:paraId="12D3B463" w14:textId="213CC54B" w:rsidR="00997F1E" w:rsidRPr="0052624D" w:rsidRDefault="008C606F" w:rsidP="00997F1E">
            <w:pPr>
              <w:pStyle w:val="Dates"/>
              <w:rPr>
                <w:b/>
                <w:bCs/>
              </w:rPr>
            </w:pPr>
            <w:r>
              <w:rPr>
                <w:b/>
                <w:bCs/>
              </w:rPr>
              <w:t xml:space="preserve"> 8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7F7F7" w:themeFill="background2"/>
          </w:tcPr>
          <w:p w14:paraId="5EBBE2A6" w14:textId="3F0BD788" w:rsidR="00997F1E" w:rsidRPr="0052624D" w:rsidRDefault="008C606F" w:rsidP="00997F1E">
            <w:pPr>
              <w:pStyle w:val="Dates"/>
              <w:rPr>
                <w:b/>
                <w:bCs/>
              </w:rPr>
            </w:pPr>
            <w:r>
              <w:rPr>
                <w:b/>
                <w:bCs/>
              </w:rPr>
              <w:t xml:space="preserve">  9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7F7F7" w:themeFill="background2"/>
          </w:tcPr>
          <w:p w14:paraId="68F2EC58" w14:textId="0B000B6D" w:rsidR="00997F1E" w:rsidRPr="0052624D" w:rsidRDefault="00E72A40" w:rsidP="00997F1E">
            <w:pPr>
              <w:pStyle w:val="Dates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8C606F">
              <w:rPr>
                <w:b/>
                <w:bCs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7F7F7" w:themeFill="background2"/>
          </w:tcPr>
          <w:p w14:paraId="4A61D757" w14:textId="242AD1CD" w:rsidR="00997F1E" w:rsidRPr="0052624D" w:rsidRDefault="00E72A40" w:rsidP="00997F1E">
            <w:pPr>
              <w:pStyle w:val="Dates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8C606F">
              <w:rPr>
                <w:b/>
                <w:bCs/>
              </w:rPr>
              <w:t>1</w:t>
            </w:r>
          </w:p>
        </w:tc>
        <w:tc>
          <w:tcPr>
            <w:tcW w:w="128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62009CBE" w14:textId="77777777" w:rsidR="00997F1E" w:rsidRDefault="00997F1E" w:rsidP="00997F1E">
            <w:pPr>
              <w:pStyle w:val="Dates"/>
              <w:rPr>
                <w:b/>
                <w:bCs/>
              </w:rPr>
            </w:pPr>
          </w:p>
        </w:tc>
      </w:tr>
      <w:tr w:rsidR="00C86168" w14:paraId="4CFD915D" w14:textId="4C8A0694" w:rsidTr="00C86168">
        <w:trPr>
          <w:trHeight w:hRule="exact" w:val="1150"/>
        </w:trPr>
        <w:tc>
          <w:tcPr>
            <w:tcW w:w="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7625A759" w14:textId="77777777" w:rsidR="00452B99" w:rsidRPr="00452B99" w:rsidRDefault="00BB2B5E" w:rsidP="00452B99">
            <w:pPr>
              <w:tabs>
                <w:tab w:val="left" w:pos="285"/>
              </w:tabs>
              <w:jc w:val="center"/>
              <w:rPr>
                <w:b/>
                <w:bCs/>
                <w:color w:val="auto"/>
                <w:sz w:val="14"/>
                <w:szCs w:val="14"/>
              </w:rPr>
            </w:pPr>
            <w:r w:rsidRPr="00452B99">
              <w:rPr>
                <w:b/>
                <w:bCs/>
                <w:color w:val="auto"/>
                <w:sz w:val="14"/>
                <w:szCs w:val="14"/>
              </w:rPr>
              <w:t>Breakfast</w:t>
            </w:r>
          </w:p>
          <w:p w14:paraId="5026B7F1" w14:textId="4903C07C" w:rsidR="009B6DA1" w:rsidRPr="00452B99" w:rsidRDefault="00BB2B5E" w:rsidP="00452B99">
            <w:pPr>
              <w:tabs>
                <w:tab w:val="left" w:pos="285"/>
              </w:tabs>
              <w:jc w:val="center"/>
              <w:rPr>
                <w:b/>
                <w:bCs/>
                <w:color w:val="auto"/>
                <w:sz w:val="14"/>
                <w:szCs w:val="14"/>
              </w:rPr>
            </w:pPr>
            <w:r w:rsidRPr="00452B99">
              <w:rPr>
                <w:b/>
                <w:bCs/>
                <w:color w:val="auto"/>
                <w:sz w:val="14"/>
                <w:szCs w:val="14"/>
              </w:rPr>
              <w:t xml:space="preserve"> </w:t>
            </w:r>
            <w:r w:rsidR="00452B99" w:rsidRPr="00452B99">
              <w:rPr>
                <w:b/>
                <w:bCs/>
                <w:color w:val="auto"/>
                <w:sz w:val="14"/>
                <w:szCs w:val="14"/>
              </w:rPr>
              <w:t>7:30am to 1pm</w:t>
            </w:r>
          </w:p>
          <w:p w14:paraId="2B466891" w14:textId="77777777" w:rsidR="00452B99" w:rsidRPr="00452B99" w:rsidRDefault="00452B99" w:rsidP="00452B99">
            <w:pPr>
              <w:tabs>
                <w:tab w:val="left" w:pos="285"/>
              </w:tabs>
              <w:jc w:val="center"/>
              <w:rPr>
                <w:b/>
                <w:bCs/>
                <w:color w:val="auto"/>
                <w:sz w:val="14"/>
                <w:szCs w:val="14"/>
              </w:rPr>
            </w:pPr>
            <w:r w:rsidRPr="00452B99">
              <w:rPr>
                <w:b/>
                <w:bCs/>
                <w:color w:val="auto"/>
                <w:sz w:val="14"/>
                <w:szCs w:val="14"/>
              </w:rPr>
              <w:t>Lunch 1pm to 5pm</w:t>
            </w:r>
          </w:p>
          <w:p w14:paraId="5A198940" w14:textId="1F87CE26" w:rsidR="00452B99" w:rsidRPr="00452B99" w:rsidRDefault="00452B99" w:rsidP="00452B99">
            <w:pPr>
              <w:tabs>
                <w:tab w:val="left" w:pos="285"/>
              </w:tabs>
              <w:jc w:val="center"/>
              <w:rPr>
                <w:b/>
                <w:bCs/>
                <w:color w:val="auto"/>
                <w:sz w:val="14"/>
                <w:szCs w:val="14"/>
              </w:rPr>
            </w:pPr>
            <w:r w:rsidRPr="00452B99">
              <w:rPr>
                <w:b/>
                <w:bCs/>
                <w:color w:val="auto"/>
                <w:sz w:val="14"/>
                <w:szCs w:val="14"/>
              </w:rPr>
              <w:t>Pizza 1pm to 5pm</w:t>
            </w:r>
          </w:p>
          <w:p w14:paraId="587079D1" w14:textId="15C3A8D7" w:rsidR="00452B99" w:rsidRPr="00452B99" w:rsidRDefault="00452B99" w:rsidP="00452B99">
            <w:pPr>
              <w:tabs>
                <w:tab w:val="left" w:pos="285"/>
              </w:tabs>
              <w:jc w:val="center"/>
              <w:rPr>
                <w:b/>
                <w:bCs/>
                <w:color w:val="auto"/>
                <w:sz w:val="14"/>
                <w:szCs w:val="14"/>
              </w:rPr>
            </w:pPr>
            <w:r w:rsidRPr="00452B99">
              <w:rPr>
                <w:b/>
                <w:bCs/>
                <w:color w:val="auto"/>
                <w:sz w:val="14"/>
                <w:szCs w:val="14"/>
              </w:rPr>
              <w:t>Bar close at 6pm</w:t>
            </w:r>
          </w:p>
        </w:tc>
        <w:tc>
          <w:tcPr>
            <w:tcW w:w="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0E3F21C3" w14:textId="77777777" w:rsidR="005B26FB" w:rsidRPr="00310A0C" w:rsidRDefault="005B26FB" w:rsidP="005B26FB">
            <w:pPr>
              <w:jc w:val="center"/>
              <w:rPr>
                <w:b/>
                <w:bCs/>
                <w:sz w:val="14"/>
                <w:szCs w:val="14"/>
              </w:rPr>
            </w:pPr>
            <w:r w:rsidRPr="00310A0C">
              <w:rPr>
                <w:b/>
                <w:bCs/>
                <w:sz w:val="14"/>
                <w:szCs w:val="14"/>
              </w:rPr>
              <w:t xml:space="preserve">Restaurant will be open </w:t>
            </w:r>
          </w:p>
          <w:p w14:paraId="26FEF921" w14:textId="77777777" w:rsidR="005B26FB" w:rsidRPr="00310A0C" w:rsidRDefault="005B26FB" w:rsidP="005B26FB">
            <w:pPr>
              <w:jc w:val="center"/>
              <w:rPr>
                <w:b/>
                <w:bCs/>
                <w:sz w:val="14"/>
                <w:szCs w:val="14"/>
              </w:rPr>
            </w:pPr>
            <w:r w:rsidRPr="00310A0C">
              <w:rPr>
                <w:b/>
                <w:bCs/>
                <w:sz w:val="14"/>
                <w:szCs w:val="14"/>
              </w:rPr>
              <w:t>11am to 5pm</w:t>
            </w:r>
          </w:p>
          <w:p w14:paraId="1EA835D1" w14:textId="77777777" w:rsidR="005B26FB" w:rsidRPr="00310A0C" w:rsidRDefault="005B26FB" w:rsidP="005B26FB">
            <w:pPr>
              <w:jc w:val="center"/>
              <w:rPr>
                <w:b/>
                <w:bCs/>
                <w:sz w:val="14"/>
                <w:szCs w:val="14"/>
              </w:rPr>
            </w:pPr>
            <w:r w:rsidRPr="00310A0C">
              <w:rPr>
                <w:b/>
                <w:bCs/>
                <w:sz w:val="14"/>
                <w:szCs w:val="14"/>
              </w:rPr>
              <w:t>Pizza til 5pm</w:t>
            </w:r>
          </w:p>
          <w:p w14:paraId="6DFE2017" w14:textId="362549B3" w:rsidR="00902AE5" w:rsidRPr="00902AE5" w:rsidRDefault="005B26FB" w:rsidP="005B26FB">
            <w:pPr>
              <w:jc w:val="center"/>
              <w:rPr>
                <w:b/>
                <w:bCs/>
                <w:sz w:val="16"/>
                <w:szCs w:val="16"/>
                <w:highlight w:val="yellow"/>
              </w:rPr>
            </w:pPr>
            <w:r w:rsidRPr="00310A0C">
              <w:rPr>
                <w:b/>
                <w:bCs/>
                <w:sz w:val="14"/>
                <w:szCs w:val="14"/>
              </w:rPr>
              <w:t>Bar til 6pm</w:t>
            </w:r>
          </w:p>
        </w:tc>
        <w:tc>
          <w:tcPr>
            <w:tcW w:w="4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5585AF27" w14:textId="77777777" w:rsidR="008C606F" w:rsidRPr="00902AE5" w:rsidRDefault="008C606F" w:rsidP="008C606F">
            <w:pPr>
              <w:jc w:val="center"/>
              <w:rPr>
                <w:b/>
                <w:bCs/>
                <w:sz w:val="14"/>
                <w:szCs w:val="14"/>
              </w:rPr>
            </w:pPr>
            <w:r w:rsidRPr="00902AE5">
              <w:rPr>
                <w:b/>
                <w:bCs/>
                <w:sz w:val="14"/>
                <w:szCs w:val="14"/>
              </w:rPr>
              <w:t>Dinner Special:</w:t>
            </w:r>
          </w:p>
          <w:p w14:paraId="049D416A" w14:textId="77777777" w:rsidR="008C606F" w:rsidRPr="006E5BD6" w:rsidRDefault="008C606F" w:rsidP="008C606F">
            <w:pPr>
              <w:jc w:val="center"/>
              <w:rPr>
                <w:b/>
                <w:bCs/>
                <w:sz w:val="16"/>
                <w:szCs w:val="16"/>
                <w:highlight w:val="yellow"/>
              </w:rPr>
            </w:pPr>
            <w:r w:rsidRPr="002610AF">
              <w:rPr>
                <w:b/>
                <w:bCs/>
                <w:sz w:val="16"/>
                <w:szCs w:val="16"/>
                <w:highlight w:val="yellow"/>
              </w:rPr>
              <w:t>Liver &amp; Onions</w:t>
            </w:r>
          </w:p>
          <w:p w14:paraId="4921F20A" w14:textId="1FE3359C" w:rsidR="00DD7026" w:rsidRPr="0023029B" w:rsidRDefault="008C606F" w:rsidP="008C606F">
            <w:pPr>
              <w:jc w:val="center"/>
              <w:rPr>
                <w:b/>
                <w:bCs/>
                <w:sz w:val="16"/>
                <w:szCs w:val="16"/>
                <w:highlight w:val="yellow"/>
              </w:rPr>
            </w:pPr>
            <w:r w:rsidRPr="006E5BD6">
              <w:rPr>
                <w:b/>
                <w:bCs/>
                <w:sz w:val="14"/>
                <w:szCs w:val="14"/>
              </w:rPr>
              <w:t>Reservations Recommended</w:t>
            </w: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7EBEB6B9" w14:textId="77777777" w:rsidR="00674544" w:rsidRDefault="00674544" w:rsidP="00132919">
            <w:pPr>
              <w:jc w:val="center"/>
              <w:rPr>
                <w:b/>
                <w:bCs/>
                <w:sz w:val="16"/>
                <w:szCs w:val="16"/>
              </w:rPr>
            </w:pPr>
          </w:p>
          <w:p w14:paraId="4344D4FB" w14:textId="2A183BE6" w:rsidR="00132919" w:rsidRPr="00674544" w:rsidRDefault="00132919" w:rsidP="00132919">
            <w:pPr>
              <w:jc w:val="center"/>
              <w:rPr>
                <w:b/>
                <w:bCs/>
                <w:sz w:val="16"/>
                <w:szCs w:val="16"/>
              </w:rPr>
            </w:pPr>
            <w:r w:rsidRPr="00674544">
              <w:rPr>
                <w:b/>
                <w:bCs/>
                <w:sz w:val="16"/>
                <w:szCs w:val="16"/>
              </w:rPr>
              <w:t>Dinner:</w:t>
            </w:r>
          </w:p>
          <w:p w14:paraId="364F41D3" w14:textId="42AB8763" w:rsidR="00997F1E" w:rsidRPr="00E96D46" w:rsidRDefault="00132919" w:rsidP="00132919">
            <w:pPr>
              <w:jc w:val="center"/>
              <w:rPr>
                <w:b/>
                <w:bCs/>
              </w:rPr>
            </w:pPr>
            <w:r w:rsidRPr="00674544">
              <w:rPr>
                <w:b/>
                <w:bCs/>
                <w:sz w:val="16"/>
                <w:szCs w:val="16"/>
                <w:highlight w:val="yellow"/>
              </w:rPr>
              <w:t>Order off Our Full Menu</w:t>
            </w:r>
          </w:p>
        </w:tc>
        <w:tc>
          <w:tcPr>
            <w:tcW w:w="5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0F40FE38" w14:textId="13E91F19" w:rsidR="00997F1E" w:rsidRPr="00452B99" w:rsidRDefault="00997F1E" w:rsidP="00997F1E">
            <w:pPr>
              <w:jc w:val="center"/>
              <w:rPr>
                <w:b/>
                <w:bCs/>
                <w:sz w:val="14"/>
                <w:szCs w:val="14"/>
              </w:rPr>
            </w:pPr>
            <w:r w:rsidRPr="00452B99">
              <w:rPr>
                <w:b/>
                <w:bCs/>
                <w:sz w:val="14"/>
                <w:szCs w:val="14"/>
              </w:rPr>
              <w:t>Dinner Special:</w:t>
            </w:r>
          </w:p>
          <w:p w14:paraId="044E0749" w14:textId="1E5876B6" w:rsidR="00C86168" w:rsidRPr="006E5BD6" w:rsidRDefault="00310A0C" w:rsidP="00997F1E">
            <w:pPr>
              <w:jc w:val="center"/>
              <w:rPr>
                <w:b/>
                <w:bCs/>
                <w:sz w:val="16"/>
                <w:szCs w:val="16"/>
                <w:highlight w:val="yellow"/>
              </w:rPr>
            </w:pPr>
            <w:r w:rsidRPr="006E5BD6">
              <w:rPr>
                <w:b/>
                <w:bCs/>
                <w:sz w:val="16"/>
                <w:szCs w:val="16"/>
                <w:highlight w:val="yellow"/>
              </w:rPr>
              <w:t>Lollipop Pork Chops</w:t>
            </w:r>
          </w:p>
          <w:p w14:paraId="443EB3B0" w14:textId="16AD491E" w:rsidR="008A0973" w:rsidRPr="00452B99" w:rsidRDefault="008A0973" w:rsidP="00997F1E">
            <w:pPr>
              <w:jc w:val="center"/>
              <w:rPr>
                <w:b/>
                <w:bCs/>
                <w:sz w:val="14"/>
                <w:szCs w:val="14"/>
              </w:rPr>
            </w:pPr>
            <w:r w:rsidRPr="00452B99">
              <w:rPr>
                <w:b/>
                <w:bCs/>
                <w:sz w:val="14"/>
                <w:szCs w:val="14"/>
              </w:rPr>
              <w:t>Reservations R</w:t>
            </w:r>
            <w:r w:rsidR="00452B99">
              <w:rPr>
                <w:b/>
                <w:bCs/>
                <w:sz w:val="14"/>
                <w:szCs w:val="14"/>
              </w:rPr>
              <w:t>ecommended</w:t>
            </w:r>
          </w:p>
          <w:p w14:paraId="199D0D7A" w14:textId="525CF7A8" w:rsidR="00997F1E" w:rsidRPr="005A60F3" w:rsidRDefault="00997F1E" w:rsidP="00997F1E">
            <w:pPr>
              <w:jc w:val="center"/>
              <w:rPr>
                <w:b/>
                <w:bCs/>
                <w:highlight w:val="yellow"/>
              </w:rPr>
            </w:pPr>
          </w:p>
        </w:tc>
        <w:tc>
          <w:tcPr>
            <w:tcW w:w="5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56AA1944" w14:textId="1CB40822" w:rsidR="00997F1E" w:rsidRDefault="00997F1E" w:rsidP="00902AE5">
            <w:pPr>
              <w:jc w:val="center"/>
              <w:rPr>
                <w:b/>
                <w:bCs/>
                <w:sz w:val="14"/>
                <w:szCs w:val="14"/>
              </w:rPr>
            </w:pPr>
            <w:r w:rsidRPr="006E5BD6">
              <w:rPr>
                <w:b/>
                <w:bCs/>
                <w:sz w:val="14"/>
                <w:szCs w:val="14"/>
              </w:rPr>
              <w:t>Dinner Special:</w:t>
            </w:r>
          </w:p>
          <w:p w14:paraId="544C88C7" w14:textId="15231104" w:rsidR="00997F1E" w:rsidRPr="006E5BD6" w:rsidRDefault="00310A0C" w:rsidP="00902AE5">
            <w:pPr>
              <w:jc w:val="center"/>
              <w:rPr>
                <w:b/>
                <w:bCs/>
                <w:color w:val="000000" w:themeColor="text1"/>
                <w:sz w:val="16"/>
                <w:szCs w:val="16"/>
                <w:highlight w:val="yellow"/>
              </w:rPr>
            </w:pPr>
            <w:r w:rsidRPr="006E5BD6">
              <w:rPr>
                <w:b/>
                <w:bCs/>
                <w:color w:val="000000" w:themeColor="text1"/>
                <w:sz w:val="16"/>
                <w:szCs w:val="16"/>
                <w:highlight w:val="yellow"/>
              </w:rPr>
              <w:t>S</w:t>
            </w:r>
            <w:r w:rsidR="00594F1E">
              <w:rPr>
                <w:b/>
                <w:bCs/>
                <w:color w:val="000000" w:themeColor="text1"/>
                <w:sz w:val="16"/>
                <w:szCs w:val="16"/>
                <w:highlight w:val="yellow"/>
              </w:rPr>
              <w:t>eafood Scampi</w:t>
            </w:r>
          </w:p>
          <w:p w14:paraId="391AC249" w14:textId="27504786" w:rsidR="008A0973" w:rsidRPr="00D20426" w:rsidRDefault="008A0973" w:rsidP="00902AE5">
            <w:pPr>
              <w:jc w:val="center"/>
              <w:rPr>
                <w:b/>
                <w:bCs/>
                <w:color w:val="000000" w:themeColor="text1"/>
                <w:highlight w:val="yellow"/>
              </w:rPr>
            </w:pPr>
            <w:r w:rsidRPr="006E5BD6">
              <w:rPr>
                <w:b/>
                <w:bCs/>
                <w:color w:val="000000" w:themeColor="text1"/>
                <w:sz w:val="14"/>
                <w:szCs w:val="14"/>
              </w:rPr>
              <w:t>Reservations Re</w:t>
            </w:r>
            <w:r w:rsidR="00452B99" w:rsidRPr="006E5BD6">
              <w:rPr>
                <w:b/>
                <w:bCs/>
                <w:color w:val="000000" w:themeColor="text1"/>
                <w:sz w:val="14"/>
                <w:szCs w:val="14"/>
              </w:rPr>
              <w:t>commended</w:t>
            </w:r>
          </w:p>
        </w:tc>
        <w:tc>
          <w:tcPr>
            <w:tcW w:w="4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3F0B3FF6" w14:textId="77777777" w:rsidR="0072151F" w:rsidRPr="00674544" w:rsidRDefault="0072151F" w:rsidP="0072151F">
            <w:pPr>
              <w:jc w:val="center"/>
              <w:rPr>
                <w:b/>
                <w:bCs/>
                <w:sz w:val="16"/>
                <w:szCs w:val="16"/>
              </w:rPr>
            </w:pPr>
            <w:r w:rsidRPr="00674544">
              <w:rPr>
                <w:b/>
                <w:bCs/>
                <w:sz w:val="16"/>
                <w:szCs w:val="16"/>
              </w:rPr>
              <w:t>Dinner:</w:t>
            </w:r>
          </w:p>
          <w:p w14:paraId="529C3080" w14:textId="28E294BE" w:rsidR="006E5BD6" w:rsidRPr="006E5BD6" w:rsidRDefault="0072151F" w:rsidP="0072151F">
            <w:pPr>
              <w:jc w:val="center"/>
              <w:rPr>
                <w:b/>
                <w:bCs/>
                <w:sz w:val="16"/>
                <w:szCs w:val="16"/>
              </w:rPr>
            </w:pPr>
            <w:r w:rsidRPr="00674544">
              <w:rPr>
                <w:b/>
                <w:bCs/>
                <w:sz w:val="16"/>
                <w:szCs w:val="16"/>
                <w:highlight w:val="yellow"/>
              </w:rPr>
              <w:t>Order off Our Full Menu</w:t>
            </w:r>
            <w:r w:rsidRPr="006E5BD6">
              <w:rPr>
                <w:b/>
                <w:bCs/>
                <w:sz w:val="16"/>
                <w:szCs w:val="16"/>
              </w:rPr>
              <w:t xml:space="preserve"> </w:t>
            </w:r>
            <w:r w:rsidR="006E5BD6" w:rsidRPr="006E5BD6"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28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662B48A2" w14:textId="77777777" w:rsidR="00997F1E" w:rsidRDefault="00997F1E" w:rsidP="00997F1E">
            <w:pPr>
              <w:jc w:val="center"/>
              <w:rPr>
                <w:b/>
                <w:bCs/>
              </w:rPr>
            </w:pPr>
          </w:p>
        </w:tc>
      </w:tr>
      <w:tr w:rsidR="00AD0284" w14:paraId="510265B5" w14:textId="258E6C22" w:rsidTr="00C86168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6BE8815" w14:textId="5EBE1D30" w:rsidR="00997F1E" w:rsidRPr="00D079AA" w:rsidRDefault="00E72A40" w:rsidP="00997F1E">
            <w:pPr>
              <w:pStyle w:val="Dates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8C606F">
              <w:rPr>
                <w:b/>
                <w:bCs/>
              </w:rPr>
              <w:t>2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6776BAA" w14:textId="4D27F408" w:rsidR="00997F1E" w:rsidRPr="008E7559" w:rsidRDefault="00E72A40" w:rsidP="00997F1E">
            <w:pPr>
              <w:pStyle w:val="Dates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8C606F">
              <w:rPr>
                <w:b/>
                <w:bCs/>
              </w:rPr>
              <w:t>3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E6A3105" w14:textId="274BC181" w:rsidR="00997F1E" w:rsidRPr="009F4DF1" w:rsidRDefault="00E72A40" w:rsidP="00997F1E">
            <w:pPr>
              <w:pStyle w:val="Dates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8C606F">
              <w:rPr>
                <w:b/>
                <w:bCs/>
              </w:rPr>
              <w:t>4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AE78BF7" w14:textId="025C58CF" w:rsidR="00997F1E" w:rsidRPr="008E7559" w:rsidRDefault="00E72A40" w:rsidP="00997F1E">
            <w:pPr>
              <w:pStyle w:val="Dates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8C606F">
              <w:rPr>
                <w:b/>
                <w:bCs/>
              </w:rPr>
              <w:t>5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FF18C60" w14:textId="282A9F01" w:rsidR="00997F1E" w:rsidRPr="009F4DF1" w:rsidRDefault="00E72A40" w:rsidP="00997F1E">
            <w:pPr>
              <w:pStyle w:val="Dates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8C606F">
              <w:rPr>
                <w:b/>
                <w:bCs/>
              </w:rPr>
              <w:t>6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0A30C47" w14:textId="7CE9E79B" w:rsidR="00997F1E" w:rsidRPr="003814D4" w:rsidRDefault="00E72A40" w:rsidP="00997F1E">
            <w:pPr>
              <w:pStyle w:val="Dates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8C606F">
              <w:rPr>
                <w:b/>
                <w:bCs/>
              </w:rPr>
              <w:t>7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A1ACB9E" w14:textId="6BC500F6" w:rsidR="00997F1E" w:rsidRPr="008E7559" w:rsidRDefault="008C606F" w:rsidP="00997F1E">
            <w:pPr>
              <w:pStyle w:val="Dates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2610AF">
              <w:rPr>
                <w:b/>
                <w:bCs/>
              </w:rPr>
              <w:t>8</w:t>
            </w:r>
          </w:p>
        </w:tc>
        <w:tc>
          <w:tcPr>
            <w:tcW w:w="12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3D722CD" w14:textId="77777777" w:rsidR="00997F1E" w:rsidRDefault="00997F1E" w:rsidP="00997F1E">
            <w:pPr>
              <w:pStyle w:val="Dates"/>
              <w:rPr>
                <w:b/>
                <w:bCs/>
              </w:rPr>
            </w:pPr>
          </w:p>
        </w:tc>
      </w:tr>
      <w:tr w:rsidR="00AD0284" w14:paraId="125A6BE1" w14:textId="4F5EF321" w:rsidTr="00C86168">
        <w:trPr>
          <w:trHeight w:hRule="exact" w:val="1132"/>
        </w:trPr>
        <w:tc>
          <w:tcPr>
            <w:tcW w:w="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12F47" w14:textId="77777777" w:rsidR="00997F1E" w:rsidRPr="002610AF" w:rsidRDefault="002610AF" w:rsidP="00452B99">
            <w:pPr>
              <w:jc w:val="center"/>
              <w:rPr>
                <w:b/>
                <w:bCs/>
                <w:color w:val="auto"/>
                <w:sz w:val="14"/>
                <w:szCs w:val="14"/>
                <w:highlight w:val="yellow"/>
              </w:rPr>
            </w:pPr>
            <w:r w:rsidRPr="002610AF">
              <w:rPr>
                <w:b/>
                <w:bCs/>
                <w:color w:val="auto"/>
                <w:sz w:val="14"/>
                <w:szCs w:val="14"/>
                <w:highlight w:val="yellow"/>
              </w:rPr>
              <w:t xml:space="preserve">Mother’s Day </w:t>
            </w:r>
          </w:p>
          <w:p w14:paraId="5E5AFB28" w14:textId="77777777" w:rsidR="002610AF" w:rsidRDefault="002610AF" w:rsidP="00452B99">
            <w:pPr>
              <w:jc w:val="center"/>
              <w:rPr>
                <w:b/>
                <w:color w:val="auto"/>
                <w:sz w:val="14"/>
                <w:szCs w:val="14"/>
              </w:rPr>
            </w:pPr>
            <w:r w:rsidRPr="002610AF">
              <w:rPr>
                <w:b/>
                <w:color w:val="auto"/>
                <w:sz w:val="14"/>
                <w:szCs w:val="14"/>
                <w:highlight w:val="yellow"/>
              </w:rPr>
              <w:t>Brunch</w:t>
            </w:r>
          </w:p>
          <w:p w14:paraId="790A6F97" w14:textId="77777777" w:rsidR="002610AF" w:rsidRDefault="002610AF" w:rsidP="00452B99">
            <w:pPr>
              <w:jc w:val="center"/>
              <w:rPr>
                <w:b/>
                <w:color w:val="auto"/>
                <w:sz w:val="14"/>
                <w:szCs w:val="14"/>
              </w:rPr>
            </w:pPr>
            <w:r>
              <w:rPr>
                <w:b/>
                <w:color w:val="auto"/>
                <w:sz w:val="14"/>
                <w:szCs w:val="14"/>
              </w:rPr>
              <w:t>Reservations</w:t>
            </w:r>
          </w:p>
          <w:p w14:paraId="638DCA7F" w14:textId="3F80380C" w:rsidR="002610AF" w:rsidRDefault="002610AF" w:rsidP="00452B99">
            <w:pPr>
              <w:jc w:val="center"/>
              <w:rPr>
                <w:b/>
                <w:color w:val="auto"/>
                <w:sz w:val="14"/>
                <w:szCs w:val="14"/>
              </w:rPr>
            </w:pPr>
            <w:r>
              <w:rPr>
                <w:b/>
                <w:color w:val="auto"/>
                <w:sz w:val="14"/>
                <w:szCs w:val="14"/>
              </w:rPr>
              <w:t>Are</w:t>
            </w:r>
          </w:p>
          <w:p w14:paraId="6404AD83" w14:textId="032F3D53" w:rsidR="002610AF" w:rsidRPr="00521951" w:rsidRDefault="002610AF" w:rsidP="00452B99">
            <w:pPr>
              <w:jc w:val="center"/>
            </w:pPr>
            <w:r>
              <w:rPr>
                <w:b/>
                <w:color w:val="auto"/>
                <w:sz w:val="14"/>
                <w:szCs w:val="14"/>
              </w:rPr>
              <w:t>Required</w:t>
            </w:r>
          </w:p>
        </w:tc>
        <w:tc>
          <w:tcPr>
            <w:tcW w:w="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FA622" w14:textId="77777777" w:rsidR="005B26FB" w:rsidRDefault="005B26FB" w:rsidP="005B26FB">
            <w:pPr>
              <w:jc w:val="center"/>
              <w:rPr>
                <w:b/>
                <w:bCs/>
                <w:sz w:val="16"/>
                <w:szCs w:val="16"/>
                <w:highlight w:val="yellow"/>
              </w:rPr>
            </w:pPr>
            <w:r>
              <w:rPr>
                <w:b/>
                <w:bCs/>
                <w:sz w:val="16"/>
                <w:szCs w:val="16"/>
                <w:highlight w:val="yellow"/>
              </w:rPr>
              <w:t>Taco</w:t>
            </w:r>
            <w:r w:rsidRPr="00902AE5">
              <w:rPr>
                <w:b/>
                <w:bCs/>
                <w:sz w:val="16"/>
                <w:szCs w:val="16"/>
                <w:highlight w:val="yellow"/>
              </w:rPr>
              <w:t xml:space="preserve"> Bingo</w:t>
            </w:r>
          </w:p>
          <w:p w14:paraId="2A853F4B" w14:textId="77777777" w:rsidR="005B26FB" w:rsidRDefault="005B26FB" w:rsidP="005B26FB">
            <w:pPr>
              <w:jc w:val="center"/>
              <w:rPr>
                <w:b/>
                <w:bCs/>
                <w:sz w:val="16"/>
                <w:szCs w:val="16"/>
                <w:highlight w:val="yellow"/>
              </w:rPr>
            </w:pPr>
            <w:r>
              <w:rPr>
                <w:b/>
                <w:bCs/>
                <w:sz w:val="16"/>
                <w:szCs w:val="16"/>
                <w:highlight w:val="yellow"/>
              </w:rPr>
              <w:t>Buffet</w:t>
            </w:r>
          </w:p>
          <w:p w14:paraId="228175D9" w14:textId="54D9EB06" w:rsidR="00C86168" w:rsidRPr="0023029B" w:rsidRDefault="005B26FB" w:rsidP="005B26FB">
            <w:pPr>
              <w:jc w:val="center"/>
              <w:rPr>
                <w:b/>
                <w:bCs/>
                <w:sz w:val="16"/>
                <w:szCs w:val="16"/>
              </w:rPr>
            </w:pPr>
            <w:r w:rsidRPr="00902AE5">
              <w:rPr>
                <w:b/>
                <w:bCs/>
                <w:sz w:val="14"/>
                <w:szCs w:val="14"/>
              </w:rPr>
              <w:t>Restaurant will be closing at 4pm for</w:t>
            </w:r>
          </w:p>
        </w:tc>
        <w:tc>
          <w:tcPr>
            <w:tcW w:w="4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6A6C7" w14:textId="77777777" w:rsidR="0023029B" w:rsidRPr="006E5BD6" w:rsidRDefault="0023029B" w:rsidP="0023029B">
            <w:pPr>
              <w:jc w:val="center"/>
              <w:rPr>
                <w:b/>
                <w:bCs/>
                <w:sz w:val="14"/>
                <w:szCs w:val="14"/>
              </w:rPr>
            </w:pPr>
            <w:r w:rsidRPr="006E5BD6">
              <w:rPr>
                <w:b/>
                <w:bCs/>
                <w:sz w:val="14"/>
                <w:szCs w:val="14"/>
              </w:rPr>
              <w:t>Dinner Special:</w:t>
            </w:r>
          </w:p>
          <w:p w14:paraId="1A48FD95" w14:textId="13DD5053" w:rsidR="0023029B" w:rsidRDefault="008C606F" w:rsidP="0023029B">
            <w:pPr>
              <w:jc w:val="center"/>
              <w:rPr>
                <w:b/>
                <w:bCs/>
                <w:sz w:val="16"/>
                <w:szCs w:val="16"/>
                <w:highlight w:val="yellow"/>
              </w:rPr>
            </w:pPr>
            <w:r>
              <w:rPr>
                <w:b/>
                <w:bCs/>
                <w:sz w:val="16"/>
                <w:szCs w:val="16"/>
                <w:highlight w:val="yellow"/>
              </w:rPr>
              <w:t>Greek Stuffed</w:t>
            </w:r>
          </w:p>
          <w:p w14:paraId="5EADB23B" w14:textId="40B30591" w:rsidR="008C606F" w:rsidRPr="006E5BD6" w:rsidRDefault="008C606F" w:rsidP="0023029B">
            <w:pPr>
              <w:jc w:val="center"/>
              <w:rPr>
                <w:b/>
                <w:bCs/>
                <w:sz w:val="16"/>
                <w:szCs w:val="16"/>
                <w:highlight w:val="yellow"/>
              </w:rPr>
            </w:pPr>
            <w:r>
              <w:rPr>
                <w:b/>
                <w:bCs/>
                <w:sz w:val="16"/>
                <w:szCs w:val="16"/>
                <w:highlight w:val="yellow"/>
              </w:rPr>
              <w:t>Chicken</w:t>
            </w:r>
          </w:p>
          <w:p w14:paraId="5B92D7F4" w14:textId="70686BFA" w:rsidR="00997F1E" w:rsidRPr="0023029B" w:rsidRDefault="0023029B" w:rsidP="0023029B">
            <w:pPr>
              <w:jc w:val="center"/>
              <w:rPr>
                <w:b/>
                <w:bCs/>
                <w:sz w:val="16"/>
                <w:szCs w:val="16"/>
              </w:rPr>
            </w:pPr>
            <w:r w:rsidRPr="006E5BD6">
              <w:rPr>
                <w:b/>
                <w:bCs/>
                <w:sz w:val="14"/>
                <w:szCs w:val="14"/>
              </w:rPr>
              <w:t>Reservations Re</w:t>
            </w:r>
            <w:r w:rsidR="00452B99" w:rsidRPr="006E5BD6">
              <w:rPr>
                <w:b/>
                <w:bCs/>
                <w:sz w:val="14"/>
                <w:szCs w:val="14"/>
              </w:rPr>
              <w:t>commended</w:t>
            </w: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26CE0" w14:textId="77777777" w:rsidR="00674544" w:rsidRDefault="00674544" w:rsidP="0023029B">
            <w:pPr>
              <w:tabs>
                <w:tab w:val="left" w:pos="195"/>
              </w:tabs>
              <w:jc w:val="center"/>
              <w:rPr>
                <w:b/>
                <w:bCs/>
                <w:sz w:val="14"/>
                <w:szCs w:val="14"/>
              </w:rPr>
            </w:pPr>
          </w:p>
          <w:p w14:paraId="09C73175" w14:textId="77777777" w:rsidR="005B26FB" w:rsidRPr="00674544" w:rsidRDefault="005B26FB" w:rsidP="005B26FB">
            <w:pPr>
              <w:jc w:val="center"/>
              <w:rPr>
                <w:b/>
                <w:bCs/>
                <w:sz w:val="16"/>
                <w:szCs w:val="16"/>
              </w:rPr>
            </w:pPr>
            <w:r w:rsidRPr="00674544">
              <w:rPr>
                <w:b/>
                <w:bCs/>
                <w:sz w:val="16"/>
                <w:szCs w:val="16"/>
              </w:rPr>
              <w:t>Dinner:</w:t>
            </w:r>
          </w:p>
          <w:p w14:paraId="2B8DDC9D" w14:textId="39C0F9B2" w:rsidR="0023029B" w:rsidRPr="006E5BD6" w:rsidRDefault="005B26FB" w:rsidP="005B26FB">
            <w:pPr>
              <w:tabs>
                <w:tab w:val="left" w:pos="195"/>
              </w:tabs>
              <w:jc w:val="center"/>
              <w:rPr>
                <w:b/>
                <w:bCs/>
                <w:sz w:val="14"/>
                <w:szCs w:val="14"/>
              </w:rPr>
            </w:pPr>
            <w:r w:rsidRPr="00674544">
              <w:rPr>
                <w:b/>
                <w:bCs/>
                <w:sz w:val="16"/>
                <w:szCs w:val="16"/>
                <w:highlight w:val="yellow"/>
              </w:rPr>
              <w:t>Order off Our Full Menu</w:t>
            </w:r>
          </w:p>
          <w:p w14:paraId="2B73887A" w14:textId="032FF1BC" w:rsidR="00C86168" w:rsidRDefault="00C86168" w:rsidP="0023029B">
            <w:pPr>
              <w:jc w:val="center"/>
            </w:pPr>
          </w:p>
        </w:tc>
        <w:tc>
          <w:tcPr>
            <w:tcW w:w="5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46BB9" w14:textId="26158A66" w:rsidR="00310A0C" w:rsidRPr="006E5BD6" w:rsidRDefault="00997F1E" w:rsidP="00310A0C">
            <w:pPr>
              <w:jc w:val="center"/>
              <w:rPr>
                <w:b/>
                <w:bCs/>
                <w:sz w:val="14"/>
                <w:szCs w:val="14"/>
              </w:rPr>
            </w:pPr>
            <w:r w:rsidRPr="006E5BD6">
              <w:rPr>
                <w:b/>
                <w:bCs/>
                <w:sz w:val="14"/>
                <w:szCs w:val="14"/>
              </w:rPr>
              <w:t>Dinner Special:</w:t>
            </w:r>
          </w:p>
          <w:p w14:paraId="0BBFE071" w14:textId="50E89028" w:rsidR="00452B99" w:rsidRPr="002F1A30" w:rsidRDefault="008C606F" w:rsidP="00310A0C">
            <w:pPr>
              <w:jc w:val="center"/>
              <w:rPr>
                <w:b/>
                <w:bCs/>
                <w:sz w:val="16"/>
                <w:szCs w:val="16"/>
                <w:highlight w:val="yellow"/>
              </w:rPr>
            </w:pPr>
            <w:r w:rsidRPr="002F1A30">
              <w:rPr>
                <w:b/>
                <w:bCs/>
                <w:sz w:val="16"/>
                <w:szCs w:val="16"/>
                <w:highlight w:val="yellow"/>
              </w:rPr>
              <w:t>Herb Crusted</w:t>
            </w:r>
          </w:p>
          <w:p w14:paraId="67EC3F29" w14:textId="029EBA69" w:rsidR="008C606F" w:rsidRPr="006E5BD6" w:rsidRDefault="008C606F" w:rsidP="00310A0C">
            <w:pPr>
              <w:jc w:val="center"/>
              <w:rPr>
                <w:b/>
                <w:bCs/>
                <w:sz w:val="16"/>
                <w:szCs w:val="16"/>
              </w:rPr>
            </w:pPr>
            <w:r w:rsidRPr="002F1A30">
              <w:rPr>
                <w:b/>
                <w:bCs/>
                <w:sz w:val="16"/>
                <w:szCs w:val="16"/>
                <w:highlight w:val="yellow"/>
              </w:rPr>
              <w:t>Lamb Chop</w:t>
            </w:r>
          </w:p>
          <w:p w14:paraId="0A478C30" w14:textId="7273FAC5" w:rsidR="00997F1E" w:rsidRPr="00310A0C" w:rsidRDefault="00452B99" w:rsidP="00997F1E">
            <w:pPr>
              <w:jc w:val="center"/>
              <w:rPr>
                <w:b/>
                <w:bCs/>
                <w:sz w:val="14"/>
                <w:szCs w:val="14"/>
              </w:rPr>
            </w:pPr>
            <w:r w:rsidRPr="006E5BD6">
              <w:rPr>
                <w:b/>
                <w:bCs/>
                <w:sz w:val="14"/>
                <w:szCs w:val="14"/>
              </w:rPr>
              <w:t xml:space="preserve">Reservations </w:t>
            </w:r>
            <w:r w:rsidR="00C86168" w:rsidRPr="006E5BD6">
              <w:rPr>
                <w:b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5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85A44" w14:textId="3199D8A5" w:rsidR="00452B99" w:rsidRPr="006E5BD6" w:rsidRDefault="006E5BD6" w:rsidP="00452B99">
            <w:pPr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 xml:space="preserve">     </w:t>
            </w:r>
            <w:r w:rsidR="00452B99" w:rsidRPr="006E5BD6">
              <w:rPr>
                <w:b/>
                <w:bCs/>
                <w:sz w:val="14"/>
                <w:szCs w:val="14"/>
              </w:rPr>
              <w:t>Dinner Special:</w:t>
            </w:r>
          </w:p>
          <w:p w14:paraId="210BD7D1" w14:textId="743028BC" w:rsidR="00452B99" w:rsidRPr="006E5BD6" w:rsidRDefault="00452B99" w:rsidP="00452B99">
            <w:pPr>
              <w:jc w:val="center"/>
              <w:rPr>
                <w:b/>
                <w:bCs/>
                <w:color w:val="000000" w:themeColor="text1"/>
                <w:sz w:val="16"/>
                <w:szCs w:val="16"/>
                <w:highlight w:val="yellow"/>
              </w:rPr>
            </w:pPr>
            <w:r w:rsidRPr="006E5BD6">
              <w:rPr>
                <w:b/>
                <w:bCs/>
                <w:color w:val="000000" w:themeColor="text1"/>
                <w:sz w:val="16"/>
                <w:szCs w:val="16"/>
                <w:highlight w:val="yellow"/>
              </w:rPr>
              <w:t>Seafood Stuffed Grouper</w:t>
            </w:r>
          </w:p>
          <w:p w14:paraId="75D9B512" w14:textId="5E634317" w:rsidR="00997F1E" w:rsidRPr="003814D4" w:rsidRDefault="00452B99" w:rsidP="00452B99">
            <w:pPr>
              <w:jc w:val="center"/>
              <w:rPr>
                <w:b/>
                <w:bCs/>
              </w:rPr>
            </w:pPr>
            <w:r w:rsidRPr="006E5BD6">
              <w:rPr>
                <w:b/>
                <w:bCs/>
                <w:color w:val="000000" w:themeColor="text1"/>
                <w:sz w:val="14"/>
                <w:szCs w:val="14"/>
              </w:rPr>
              <w:t>Reservations Recommended</w:t>
            </w:r>
          </w:p>
        </w:tc>
        <w:tc>
          <w:tcPr>
            <w:tcW w:w="4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C8985" w14:textId="77777777" w:rsidR="00452B99" w:rsidRPr="006E5BD6" w:rsidRDefault="00452B99" w:rsidP="00452B99">
            <w:pPr>
              <w:jc w:val="center"/>
              <w:rPr>
                <w:b/>
                <w:bCs/>
                <w:sz w:val="14"/>
                <w:szCs w:val="14"/>
              </w:rPr>
            </w:pPr>
            <w:r w:rsidRPr="006E5BD6">
              <w:rPr>
                <w:b/>
                <w:bCs/>
                <w:color w:val="auto"/>
                <w:sz w:val="14"/>
                <w:szCs w:val="14"/>
              </w:rPr>
              <w:t>Private Function</w:t>
            </w:r>
          </w:p>
          <w:p w14:paraId="509E3D1F" w14:textId="77777777" w:rsidR="00997F1E" w:rsidRDefault="00452B99" w:rsidP="00452B99">
            <w:pPr>
              <w:jc w:val="center"/>
              <w:rPr>
                <w:b/>
                <w:bCs/>
                <w:sz w:val="14"/>
                <w:szCs w:val="14"/>
              </w:rPr>
            </w:pPr>
            <w:r w:rsidRPr="006E5BD6">
              <w:rPr>
                <w:b/>
                <w:bCs/>
                <w:sz w:val="14"/>
                <w:szCs w:val="14"/>
              </w:rPr>
              <w:t>Restaurant Will be closing at 3pm Bar will Close at 5pm</w:t>
            </w:r>
          </w:p>
          <w:p w14:paraId="3C04771D" w14:textId="5F8B2F24" w:rsidR="006E5BD6" w:rsidRDefault="006E5BD6" w:rsidP="00452B99">
            <w:pPr>
              <w:jc w:val="center"/>
            </w:pPr>
            <w:r w:rsidRPr="006E5BD6">
              <w:rPr>
                <w:b/>
                <w:highlight w:val="yellow"/>
              </w:rPr>
              <w:t>Birthday Bash</w:t>
            </w:r>
          </w:p>
        </w:tc>
        <w:tc>
          <w:tcPr>
            <w:tcW w:w="128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8A21EF8" w14:textId="77777777" w:rsidR="00997F1E" w:rsidRDefault="00997F1E" w:rsidP="00997F1E">
            <w:pPr>
              <w:jc w:val="center"/>
              <w:rPr>
                <w:b/>
                <w:bCs/>
              </w:rPr>
            </w:pPr>
          </w:p>
        </w:tc>
      </w:tr>
      <w:tr w:rsidR="00C86168" w:rsidRPr="008E7559" w14:paraId="045099D9" w14:textId="4E8ACBBC" w:rsidTr="00C86168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7F7F7" w:themeFill="background2"/>
          </w:tcPr>
          <w:p w14:paraId="31E95022" w14:textId="14F32697" w:rsidR="00997F1E" w:rsidRPr="00D079AA" w:rsidRDefault="002610AF" w:rsidP="00997F1E">
            <w:pPr>
              <w:pStyle w:val="Dates"/>
              <w:rPr>
                <w:b/>
                <w:bCs/>
              </w:rPr>
            </w:pPr>
            <w:r>
              <w:rPr>
                <w:b/>
                <w:bCs/>
              </w:rPr>
              <w:t>19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7F7F7" w:themeFill="background2"/>
          </w:tcPr>
          <w:p w14:paraId="5EB4076F" w14:textId="093ABC11" w:rsidR="00997F1E" w:rsidRPr="008E7559" w:rsidRDefault="00E72A40" w:rsidP="00997F1E">
            <w:pPr>
              <w:pStyle w:val="Dates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="002610AF">
              <w:rPr>
                <w:b/>
                <w:bCs/>
              </w:rPr>
              <w:t>0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7F7F7" w:themeFill="background2"/>
          </w:tcPr>
          <w:p w14:paraId="3B8E1A6C" w14:textId="13271504" w:rsidR="00997F1E" w:rsidRPr="005A60F3" w:rsidRDefault="00E72A40" w:rsidP="00997F1E">
            <w:pPr>
              <w:pStyle w:val="Dates"/>
              <w:rPr>
                <w:b/>
                <w:bCs/>
                <w:highlight w:val="yellow"/>
              </w:rPr>
            </w:pPr>
            <w:r>
              <w:rPr>
                <w:b/>
                <w:bCs/>
                <w:highlight w:val="yellow"/>
              </w:rPr>
              <w:t>2</w:t>
            </w:r>
            <w:r w:rsidR="002610AF">
              <w:rPr>
                <w:b/>
                <w:bCs/>
                <w:highlight w:val="yellow"/>
              </w:rPr>
              <w:t>1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7F7F7" w:themeFill="background2"/>
          </w:tcPr>
          <w:p w14:paraId="559866B1" w14:textId="77CE1182" w:rsidR="00997F1E" w:rsidRPr="008E7559" w:rsidRDefault="00E72A40" w:rsidP="00997F1E">
            <w:pPr>
              <w:pStyle w:val="Dates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="002610AF">
              <w:rPr>
                <w:b/>
                <w:bCs/>
              </w:rPr>
              <w:t>2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7F7F7" w:themeFill="background2"/>
          </w:tcPr>
          <w:p w14:paraId="52A87CC0" w14:textId="2A679701" w:rsidR="00997F1E" w:rsidRPr="009F4DF1" w:rsidRDefault="00E72A40" w:rsidP="00997F1E">
            <w:pPr>
              <w:pStyle w:val="Dates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="002610AF">
              <w:rPr>
                <w:b/>
                <w:bCs/>
              </w:rPr>
              <w:t>3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7F7F7" w:themeFill="background2"/>
          </w:tcPr>
          <w:p w14:paraId="24C6B389" w14:textId="4745BD9D" w:rsidR="00997F1E" w:rsidRPr="002610AF" w:rsidRDefault="00E72A40" w:rsidP="00997F1E">
            <w:pPr>
              <w:pStyle w:val="Dates"/>
              <w:rPr>
                <w:b/>
                <w:bCs/>
              </w:rPr>
            </w:pPr>
            <w:r w:rsidRPr="002610AF">
              <w:rPr>
                <w:b/>
                <w:bCs/>
              </w:rPr>
              <w:t>2</w:t>
            </w:r>
            <w:r w:rsidR="002610AF" w:rsidRPr="002610AF">
              <w:rPr>
                <w:b/>
                <w:bCs/>
              </w:rPr>
              <w:t>4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7F7F7" w:themeFill="background2"/>
          </w:tcPr>
          <w:p w14:paraId="75E243D1" w14:textId="5068E525" w:rsidR="00997F1E" w:rsidRPr="008E7559" w:rsidRDefault="00E72A40" w:rsidP="00997F1E">
            <w:pPr>
              <w:pStyle w:val="Dates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="002610AF">
              <w:rPr>
                <w:b/>
                <w:bCs/>
              </w:rPr>
              <w:t>5</w:t>
            </w:r>
          </w:p>
        </w:tc>
        <w:tc>
          <w:tcPr>
            <w:tcW w:w="128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3DB6DB9D" w14:textId="77777777" w:rsidR="00997F1E" w:rsidRDefault="00997F1E" w:rsidP="00997F1E">
            <w:pPr>
              <w:pStyle w:val="Dates"/>
              <w:rPr>
                <w:b/>
                <w:bCs/>
              </w:rPr>
            </w:pPr>
          </w:p>
        </w:tc>
      </w:tr>
      <w:tr w:rsidR="00C86168" w:rsidRPr="001C3200" w14:paraId="5FFA886B" w14:textId="2B13FA97" w:rsidTr="00452B99">
        <w:trPr>
          <w:trHeight w:hRule="exact" w:val="1327"/>
        </w:trPr>
        <w:tc>
          <w:tcPr>
            <w:tcW w:w="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496BCFEB" w14:textId="77777777" w:rsidR="00452B99" w:rsidRPr="006E5BD6" w:rsidRDefault="00452B99" w:rsidP="00452B99">
            <w:pPr>
              <w:tabs>
                <w:tab w:val="left" w:pos="285"/>
              </w:tabs>
              <w:jc w:val="center"/>
              <w:rPr>
                <w:b/>
                <w:bCs/>
                <w:color w:val="auto"/>
                <w:sz w:val="14"/>
                <w:szCs w:val="14"/>
              </w:rPr>
            </w:pPr>
            <w:r w:rsidRPr="006E5BD6">
              <w:rPr>
                <w:b/>
                <w:bCs/>
                <w:color w:val="auto"/>
                <w:sz w:val="14"/>
                <w:szCs w:val="14"/>
              </w:rPr>
              <w:t>Breakfast</w:t>
            </w:r>
          </w:p>
          <w:p w14:paraId="481445EF" w14:textId="77777777" w:rsidR="00452B99" w:rsidRPr="006E5BD6" w:rsidRDefault="00452B99" w:rsidP="00452B99">
            <w:pPr>
              <w:tabs>
                <w:tab w:val="left" w:pos="285"/>
              </w:tabs>
              <w:jc w:val="center"/>
              <w:rPr>
                <w:b/>
                <w:bCs/>
                <w:color w:val="auto"/>
                <w:sz w:val="14"/>
                <w:szCs w:val="14"/>
              </w:rPr>
            </w:pPr>
            <w:r w:rsidRPr="006E5BD6">
              <w:rPr>
                <w:b/>
                <w:bCs/>
                <w:color w:val="auto"/>
                <w:sz w:val="14"/>
                <w:szCs w:val="14"/>
              </w:rPr>
              <w:t xml:space="preserve"> 7:30am to 1pm</w:t>
            </w:r>
          </w:p>
          <w:p w14:paraId="4CCBBA50" w14:textId="77777777" w:rsidR="00452B99" w:rsidRPr="006E5BD6" w:rsidRDefault="00452B99" w:rsidP="00452B99">
            <w:pPr>
              <w:tabs>
                <w:tab w:val="left" w:pos="285"/>
              </w:tabs>
              <w:jc w:val="center"/>
              <w:rPr>
                <w:b/>
                <w:bCs/>
                <w:color w:val="auto"/>
                <w:sz w:val="14"/>
                <w:szCs w:val="14"/>
              </w:rPr>
            </w:pPr>
            <w:r w:rsidRPr="006E5BD6">
              <w:rPr>
                <w:b/>
                <w:bCs/>
                <w:color w:val="auto"/>
                <w:sz w:val="14"/>
                <w:szCs w:val="14"/>
              </w:rPr>
              <w:t>Lunch 1pm to 5pm</w:t>
            </w:r>
          </w:p>
          <w:p w14:paraId="3EB77CC2" w14:textId="03739EF2" w:rsidR="00452B99" w:rsidRPr="006E5BD6" w:rsidRDefault="00452B99" w:rsidP="00452B99">
            <w:pPr>
              <w:tabs>
                <w:tab w:val="left" w:pos="285"/>
              </w:tabs>
              <w:jc w:val="center"/>
              <w:rPr>
                <w:b/>
                <w:bCs/>
                <w:color w:val="auto"/>
                <w:sz w:val="14"/>
                <w:szCs w:val="14"/>
              </w:rPr>
            </w:pPr>
            <w:r w:rsidRPr="006E5BD6">
              <w:rPr>
                <w:b/>
                <w:bCs/>
                <w:color w:val="auto"/>
                <w:sz w:val="14"/>
                <w:szCs w:val="14"/>
              </w:rPr>
              <w:t>Pizza 1pm to 5pm</w:t>
            </w:r>
          </w:p>
          <w:p w14:paraId="10FC5658" w14:textId="77777777" w:rsidR="00DD7026" w:rsidRDefault="00452B99" w:rsidP="00452B99">
            <w:pPr>
              <w:jc w:val="center"/>
              <w:rPr>
                <w:b/>
                <w:bCs/>
                <w:color w:val="auto"/>
                <w:sz w:val="14"/>
                <w:szCs w:val="14"/>
              </w:rPr>
            </w:pPr>
            <w:r w:rsidRPr="006E5BD6">
              <w:rPr>
                <w:b/>
                <w:bCs/>
                <w:color w:val="auto"/>
                <w:sz w:val="14"/>
                <w:szCs w:val="14"/>
              </w:rPr>
              <w:t>Bar close at 6pm</w:t>
            </w:r>
          </w:p>
          <w:p w14:paraId="232AC31F" w14:textId="3BE9B4DB" w:rsidR="006E5BD6" w:rsidRPr="0023029B" w:rsidRDefault="006E5BD6" w:rsidP="00452B99">
            <w:pPr>
              <w:jc w:val="center"/>
              <w:rPr>
                <w:b/>
                <w:bCs/>
                <w:color w:val="auto"/>
                <w:sz w:val="16"/>
                <w:szCs w:val="16"/>
              </w:rPr>
            </w:pPr>
            <w:r w:rsidRPr="002610AF">
              <w:rPr>
                <w:b/>
                <w:bCs/>
                <w:color w:val="auto"/>
                <w:sz w:val="16"/>
                <w:szCs w:val="16"/>
                <w:highlight w:val="yellow"/>
              </w:rPr>
              <w:t>Veterans Social</w:t>
            </w:r>
            <w:r>
              <w:rPr>
                <w:b/>
                <w:bCs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49A319A8" w14:textId="77777777" w:rsidR="00132919" w:rsidRPr="006E5BD6" w:rsidRDefault="00132919" w:rsidP="00132919">
            <w:pPr>
              <w:jc w:val="center"/>
              <w:rPr>
                <w:b/>
                <w:bCs/>
                <w:sz w:val="14"/>
                <w:szCs w:val="14"/>
              </w:rPr>
            </w:pPr>
            <w:r w:rsidRPr="006E5BD6">
              <w:rPr>
                <w:b/>
                <w:bCs/>
                <w:sz w:val="14"/>
                <w:szCs w:val="14"/>
              </w:rPr>
              <w:t xml:space="preserve">Restaurant will be open </w:t>
            </w:r>
          </w:p>
          <w:p w14:paraId="46F94A8E" w14:textId="588D8E90" w:rsidR="00132919" w:rsidRPr="006E5BD6" w:rsidRDefault="00132919" w:rsidP="00132919">
            <w:pPr>
              <w:jc w:val="center"/>
              <w:rPr>
                <w:b/>
                <w:bCs/>
                <w:sz w:val="14"/>
                <w:szCs w:val="14"/>
              </w:rPr>
            </w:pPr>
            <w:r w:rsidRPr="006E5BD6">
              <w:rPr>
                <w:b/>
                <w:bCs/>
                <w:sz w:val="14"/>
                <w:szCs w:val="14"/>
              </w:rPr>
              <w:t>11am to 5pm</w:t>
            </w:r>
          </w:p>
          <w:p w14:paraId="64ADFEA1" w14:textId="17D302CC" w:rsidR="00132919" w:rsidRPr="006E5BD6" w:rsidRDefault="00132919" w:rsidP="00132919">
            <w:pPr>
              <w:jc w:val="center"/>
              <w:rPr>
                <w:b/>
                <w:bCs/>
                <w:sz w:val="14"/>
                <w:szCs w:val="14"/>
              </w:rPr>
            </w:pPr>
            <w:r w:rsidRPr="006E5BD6">
              <w:rPr>
                <w:b/>
                <w:bCs/>
                <w:sz w:val="14"/>
                <w:szCs w:val="14"/>
              </w:rPr>
              <w:t>Pizza til 5</w:t>
            </w:r>
            <w:r w:rsidR="00D606D0" w:rsidRPr="006E5BD6">
              <w:rPr>
                <w:b/>
                <w:bCs/>
                <w:sz w:val="14"/>
                <w:szCs w:val="14"/>
              </w:rPr>
              <w:t>pm</w:t>
            </w:r>
          </w:p>
          <w:p w14:paraId="3A8C32F6" w14:textId="2EAA5BB9" w:rsidR="0030211E" w:rsidRPr="006E5BD6" w:rsidRDefault="00132919" w:rsidP="00132919">
            <w:pPr>
              <w:jc w:val="center"/>
              <w:rPr>
                <w:b/>
                <w:bCs/>
                <w:sz w:val="14"/>
                <w:szCs w:val="14"/>
              </w:rPr>
            </w:pPr>
            <w:r w:rsidRPr="006E5BD6">
              <w:rPr>
                <w:b/>
                <w:bCs/>
                <w:sz w:val="14"/>
                <w:szCs w:val="14"/>
              </w:rPr>
              <w:t>Bar til 6pm</w:t>
            </w:r>
          </w:p>
        </w:tc>
        <w:tc>
          <w:tcPr>
            <w:tcW w:w="4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3252FE43" w14:textId="77777777" w:rsidR="00135400" w:rsidRDefault="00135400" w:rsidP="00BB3701">
            <w:pPr>
              <w:jc w:val="center"/>
              <w:rPr>
                <w:b/>
                <w:bCs/>
                <w:highlight w:val="yellow"/>
              </w:rPr>
            </w:pPr>
          </w:p>
          <w:p w14:paraId="53A3D6B7" w14:textId="124D1B41" w:rsidR="00BB3701" w:rsidRPr="006E5BD6" w:rsidRDefault="00C86168" w:rsidP="006E5BD6">
            <w:pPr>
              <w:jc w:val="center"/>
              <w:rPr>
                <w:b/>
                <w:bCs/>
                <w:sz w:val="16"/>
                <w:szCs w:val="16"/>
              </w:rPr>
            </w:pPr>
            <w:r w:rsidRPr="006E5BD6">
              <w:rPr>
                <w:b/>
                <w:bCs/>
                <w:sz w:val="16"/>
                <w:szCs w:val="16"/>
                <w:highlight w:val="yellow"/>
              </w:rPr>
              <w:t>TASTE OF ITALY</w:t>
            </w:r>
          </w:p>
          <w:p w14:paraId="2F8BD1C6" w14:textId="572F7810" w:rsidR="00997F1E" w:rsidRPr="005A60F3" w:rsidRDefault="00BB3701" w:rsidP="006E5BD6">
            <w:pPr>
              <w:jc w:val="center"/>
              <w:rPr>
                <w:highlight w:val="yellow"/>
              </w:rPr>
            </w:pPr>
            <w:r w:rsidRPr="006E5BD6">
              <w:rPr>
                <w:b/>
                <w:bCs/>
                <w:sz w:val="14"/>
                <w:szCs w:val="14"/>
              </w:rPr>
              <w:t xml:space="preserve">Reservations </w:t>
            </w:r>
            <w:r w:rsidR="006E5BD6">
              <w:rPr>
                <w:b/>
                <w:bCs/>
                <w:sz w:val="14"/>
                <w:szCs w:val="14"/>
              </w:rPr>
              <w:t xml:space="preserve">     </w:t>
            </w:r>
            <w:r w:rsidRPr="006E5BD6">
              <w:rPr>
                <w:b/>
                <w:bCs/>
                <w:sz w:val="14"/>
                <w:szCs w:val="14"/>
              </w:rPr>
              <w:t>Re</w:t>
            </w:r>
            <w:r w:rsidR="00452B99" w:rsidRPr="006E5BD6">
              <w:rPr>
                <w:b/>
                <w:bCs/>
                <w:sz w:val="14"/>
                <w:szCs w:val="14"/>
              </w:rPr>
              <w:t>commended</w:t>
            </w: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29C6C894" w14:textId="77777777" w:rsidR="00674544" w:rsidRDefault="00674544" w:rsidP="006E5BD6">
            <w:pPr>
              <w:tabs>
                <w:tab w:val="left" w:pos="195"/>
              </w:tabs>
              <w:jc w:val="center"/>
              <w:rPr>
                <w:b/>
                <w:bCs/>
              </w:rPr>
            </w:pPr>
          </w:p>
          <w:p w14:paraId="3E58CF76" w14:textId="58254B4E" w:rsidR="00EF021D" w:rsidRPr="00674544" w:rsidRDefault="00674544" w:rsidP="00674544">
            <w:pPr>
              <w:tabs>
                <w:tab w:val="left" w:pos="195"/>
              </w:tabs>
              <w:jc w:val="center"/>
              <w:rPr>
                <w:b/>
                <w:bCs/>
                <w:sz w:val="16"/>
                <w:szCs w:val="16"/>
              </w:rPr>
            </w:pPr>
            <w:r w:rsidRPr="00674544">
              <w:rPr>
                <w:b/>
                <w:bCs/>
                <w:sz w:val="16"/>
                <w:szCs w:val="16"/>
                <w:highlight w:val="yellow"/>
              </w:rPr>
              <w:t>Trivia Night</w:t>
            </w:r>
          </w:p>
          <w:p w14:paraId="21FB5A92" w14:textId="759D5EB0" w:rsidR="00674544" w:rsidRDefault="00674544" w:rsidP="00674544">
            <w:pPr>
              <w:tabs>
                <w:tab w:val="left" w:pos="195"/>
              </w:tabs>
              <w:jc w:val="center"/>
            </w:pPr>
            <w:r w:rsidRPr="00674544">
              <w:rPr>
                <w:b/>
                <w:sz w:val="16"/>
                <w:szCs w:val="16"/>
              </w:rPr>
              <w:t>Reservations Required</w:t>
            </w:r>
          </w:p>
        </w:tc>
        <w:tc>
          <w:tcPr>
            <w:tcW w:w="5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2120D58E" w14:textId="77777777" w:rsidR="00674544" w:rsidRDefault="00674544" w:rsidP="00997F1E">
            <w:pPr>
              <w:jc w:val="center"/>
              <w:rPr>
                <w:b/>
                <w:bCs/>
                <w:sz w:val="14"/>
                <w:szCs w:val="14"/>
              </w:rPr>
            </w:pPr>
          </w:p>
          <w:p w14:paraId="5E0A53E2" w14:textId="211797A2" w:rsidR="00997F1E" w:rsidRDefault="00997F1E" w:rsidP="002F1A30">
            <w:pPr>
              <w:jc w:val="center"/>
              <w:rPr>
                <w:b/>
                <w:bCs/>
                <w:sz w:val="14"/>
                <w:szCs w:val="14"/>
              </w:rPr>
            </w:pPr>
            <w:r w:rsidRPr="006E5BD6">
              <w:rPr>
                <w:b/>
                <w:bCs/>
                <w:sz w:val="14"/>
                <w:szCs w:val="14"/>
              </w:rPr>
              <w:t>Dinner Special:</w:t>
            </w:r>
          </w:p>
          <w:p w14:paraId="6BAC9446" w14:textId="4D114BD8" w:rsidR="002F1A30" w:rsidRDefault="008C606F" w:rsidP="002F1A30">
            <w:pPr>
              <w:jc w:val="center"/>
              <w:rPr>
                <w:b/>
                <w:bCs/>
                <w:sz w:val="16"/>
                <w:szCs w:val="16"/>
                <w:highlight w:val="yellow"/>
              </w:rPr>
            </w:pPr>
            <w:r w:rsidRPr="002F1A30">
              <w:rPr>
                <w:b/>
                <w:bCs/>
                <w:sz w:val="16"/>
                <w:szCs w:val="16"/>
                <w:highlight w:val="yellow"/>
              </w:rPr>
              <w:t>St. Louis</w:t>
            </w:r>
          </w:p>
          <w:p w14:paraId="040696C0" w14:textId="2B9769BF" w:rsidR="008C606F" w:rsidRPr="002F1A30" w:rsidRDefault="008C606F" w:rsidP="002F1A30">
            <w:pPr>
              <w:jc w:val="center"/>
              <w:rPr>
                <w:b/>
                <w:bCs/>
                <w:sz w:val="16"/>
                <w:szCs w:val="16"/>
                <w:highlight w:val="yellow"/>
              </w:rPr>
            </w:pPr>
            <w:r w:rsidRPr="002F1A30">
              <w:rPr>
                <w:b/>
                <w:bCs/>
                <w:sz w:val="16"/>
                <w:szCs w:val="16"/>
                <w:highlight w:val="yellow"/>
              </w:rPr>
              <w:t>Rib Night</w:t>
            </w:r>
          </w:p>
          <w:p w14:paraId="42CE4B03" w14:textId="5DE07ED5" w:rsidR="00997F1E" w:rsidRPr="0028547C" w:rsidRDefault="00C86168" w:rsidP="002F1A30">
            <w:pPr>
              <w:jc w:val="center"/>
              <w:rPr>
                <w:b/>
                <w:bCs/>
              </w:rPr>
            </w:pPr>
            <w:r w:rsidRPr="006E5BD6">
              <w:rPr>
                <w:b/>
                <w:bCs/>
                <w:sz w:val="14"/>
                <w:szCs w:val="14"/>
              </w:rPr>
              <w:t>Night</w:t>
            </w:r>
          </w:p>
        </w:tc>
        <w:tc>
          <w:tcPr>
            <w:tcW w:w="5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41C78C1F" w14:textId="7B523B26" w:rsidR="00452B99" w:rsidRPr="002610AF" w:rsidRDefault="00452B99" w:rsidP="00902AE5">
            <w:pPr>
              <w:jc w:val="center"/>
              <w:rPr>
                <w:b/>
                <w:bCs/>
                <w:sz w:val="14"/>
                <w:szCs w:val="14"/>
              </w:rPr>
            </w:pPr>
            <w:r w:rsidRPr="002610AF">
              <w:rPr>
                <w:b/>
                <w:bCs/>
                <w:sz w:val="14"/>
                <w:szCs w:val="14"/>
              </w:rPr>
              <w:t>Dinner Special:</w:t>
            </w:r>
          </w:p>
          <w:p w14:paraId="1F57637F" w14:textId="0A3C3E54" w:rsidR="00452B99" w:rsidRPr="002610AF" w:rsidRDefault="00452B99" w:rsidP="00902AE5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2610AF">
              <w:rPr>
                <w:b/>
                <w:bCs/>
                <w:color w:val="000000" w:themeColor="text1"/>
                <w:sz w:val="16"/>
                <w:szCs w:val="16"/>
                <w:highlight w:val="yellow"/>
              </w:rPr>
              <w:t>C</w:t>
            </w:r>
            <w:r w:rsidR="00594F1E" w:rsidRPr="002610AF">
              <w:rPr>
                <w:b/>
                <w:bCs/>
                <w:color w:val="000000" w:themeColor="text1"/>
                <w:sz w:val="16"/>
                <w:szCs w:val="16"/>
                <w:highlight w:val="yellow"/>
              </w:rPr>
              <w:t>oconut Shrimp</w:t>
            </w:r>
          </w:p>
          <w:p w14:paraId="7F207FDD" w14:textId="7690B7A1" w:rsidR="00997F1E" w:rsidRPr="002610AF" w:rsidRDefault="00452B99" w:rsidP="00902AE5">
            <w:pPr>
              <w:jc w:val="center"/>
              <w:rPr>
                <w:b/>
                <w:bCs/>
              </w:rPr>
            </w:pPr>
            <w:r w:rsidRPr="002610AF">
              <w:rPr>
                <w:b/>
                <w:bCs/>
                <w:color w:val="000000" w:themeColor="text1"/>
                <w:sz w:val="14"/>
                <w:szCs w:val="14"/>
              </w:rPr>
              <w:t>Reservations Recommended</w:t>
            </w:r>
          </w:p>
        </w:tc>
        <w:tc>
          <w:tcPr>
            <w:tcW w:w="4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2E9A4D80" w14:textId="77777777" w:rsidR="00674544" w:rsidRDefault="00674544" w:rsidP="00902AE5">
            <w:pPr>
              <w:jc w:val="center"/>
              <w:rPr>
                <w:b/>
                <w:bCs/>
                <w:sz w:val="14"/>
                <w:szCs w:val="14"/>
              </w:rPr>
            </w:pPr>
          </w:p>
          <w:p w14:paraId="3678B8B8" w14:textId="77777777" w:rsidR="002F1A30" w:rsidRPr="00674544" w:rsidRDefault="002F1A30" w:rsidP="002F1A30">
            <w:pPr>
              <w:jc w:val="center"/>
              <w:rPr>
                <w:b/>
                <w:bCs/>
                <w:sz w:val="16"/>
                <w:szCs w:val="16"/>
              </w:rPr>
            </w:pPr>
            <w:r w:rsidRPr="00674544">
              <w:rPr>
                <w:b/>
                <w:bCs/>
                <w:sz w:val="16"/>
                <w:szCs w:val="16"/>
              </w:rPr>
              <w:t>Dinner:</w:t>
            </w:r>
          </w:p>
          <w:p w14:paraId="1CD62FF5" w14:textId="5053450F" w:rsidR="00997F1E" w:rsidRPr="00902AE5" w:rsidRDefault="002F1A30" w:rsidP="002F1A30">
            <w:pPr>
              <w:jc w:val="center"/>
              <w:rPr>
                <w:sz w:val="14"/>
                <w:szCs w:val="14"/>
              </w:rPr>
            </w:pPr>
            <w:r w:rsidRPr="00674544">
              <w:rPr>
                <w:b/>
                <w:bCs/>
                <w:sz w:val="16"/>
                <w:szCs w:val="16"/>
                <w:highlight w:val="yellow"/>
              </w:rPr>
              <w:t>Order off Our Full Menu</w:t>
            </w:r>
          </w:p>
        </w:tc>
        <w:tc>
          <w:tcPr>
            <w:tcW w:w="128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3881438E" w14:textId="77777777" w:rsidR="00997F1E" w:rsidRDefault="00997F1E" w:rsidP="00997F1E">
            <w:pPr>
              <w:jc w:val="center"/>
              <w:rPr>
                <w:b/>
                <w:bCs/>
              </w:rPr>
            </w:pPr>
          </w:p>
        </w:tc>
      </w:tr>
      <w:tr w:rsidR="00AD0284" w:rsidRPr="008E7559" w14:paraId="133881A1" w14:textId="52096A1D" w:rsidTr="00C86168"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950567A" w14:textId="1B19EF5B" w:rsidR="00997F1E" w:rsidRPr="00DD7026" w:rsidRDefault="00E72A40" w:rsidP="00997F1E">
            <w:pPr>
              <w:pStyle w:val="Dates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</w:t>
            </w:r>
            <w:r w:rsidR="002610AF"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A12457D" w14:textId="1BECCB6F" w:rsidR="00997F1E" w:rsidRPr="008E7559" w:rsidRDefault="00E72A40" w:rsidP="00997F1E">
            <w:pPr>
              <w:pStyle w:val="Dates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="002610AF">
              <w:rPr>
                <w:b/>
                <w:bCs/>
              </w:rPr>
              <w:t>7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A00849A" w14:textId="045E2116" w:rsidR="00997F1E" w:rsidRPr="009F4DF1" w:rsidRDefault="008C606F" w:rsidP="00997F1E">
            <w:pPr>
              <w:pStyle w:val="Dates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="002610AF">
              <w:rPr>
                <w:b/>
                <w:bCs/>
              </w:rPr>
              <w:t>8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0EC10FE" w14:textId="07452858" w:rsidR="00997F1E" w:rsidRPr="008E7559" w:rsidRDefault="002610AF" w:rsidP="00997F1E">
            <w:pPr>
              <w:pStyle w:val="Dates"/>
              <w:rPr>
                <w:b/>
                <w:bCs/>
              </w:rPr>
            </w:pPr>
            <w:r>
              <w:rPr>
                <w:b/>
                <w:bCs/>
              </w:rPr>
              <w:t>29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B549C4A" w14:textId="67B55E74" w:rsidR="00997F1E" w:rsidRPr="002610AF" w:rsidRDefault="008C606F" w:rsidP="00997F1E">
            <w:pPr>
              <w:pStyle w:val="Dates"/>
              <w:rPr>
                <w:b/>
                <w:bCs/>
              </w:rPr>
            </w:pPr>
            <w:r w:rsidRPr="002610AF">
              <w:rPr>
                <w:b/>
                <w:bCs/>
              </w:rPr>
              <w:t>3</w:t>
            </w:r>
            <w:r w:rsidR="002610AF" w:rsidRPr="002610AF">
              <w:rPr>
                <w:b/>
                <w:bCs/>
              </w:rPr>
              <w:t>0</w:t>
            </w: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7FCAFAD" w14:textId="6B79F7CA" w:rsidR="00997F1E" w:rsidRPr="003814D4" w:rsidRDefault="002610AF" w:rsidP="00997F1E">
            <w:pPr>
              <w:pStyle w:val="Dates"/>
              <w:rPr>
                <w:b/>
                <w:bCs/>
              </w:rPr>
            </w:pPr>
            <w:r>
              <w:rPr>
                <w:b/>
                <w:bCs/>
              </w:rPr>
              <w:t>31</w:t>
            </w:r>
          </w:p>
        </w:tc>
        <w:tc>
          <w:tcPr>
            <w:tcW w:w="4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3EC81B3" w14:textId="470E8262" w:rsidR="00997F1E" w:rsidRPr="008E7559" w:rsidRDefault="00997F1E" w:rsidP="00997F1E">
            <w:pPr>
              <w:pStyle w:val="Dates"/>
              <w:rPr>
                <w:b/>
                <w:bCs/>
              </w:rPr>
            </w:pPr>
          </w:p>
        </w:tc>
        <w:tc>
          <w:tcPr>
            <w:tcW w:w="1282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4E38B7F8" w14:textId="77777777" w:rsidR="00997F1E" w:rsidRPr="008E7559" w:rsidRDefault="00997F1E" w:rsidP="00997F1E">
            <w:pPr>
              <w:pStyle w:val="Dates"/>
              <w:rPr>
                <w:b/>
                <w:bCs/>
              </w:rPr>
            </w:pPr>
          </w:p>
        </w:tc>
      </w:tr>
      <w:tr w:rsidR="00AD0284" w14:paraId="7F6FA3C5" w14:textId="70F69256" w:rsidTr="00C86168">
        <w:trPr>
          <w:trHeight w:hRule="exact" w:val="1212"/>
        </w:trPr>
        <w:tc>
          <w:tcPr>
            <w:tcW w:w="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AC5D9" w14:textId="77777777" w:rsidR="00452B99" w:rsidRPr="00452B99" w:rsidRDefault="00452B99" w:rsidP="00452B99">
            <w:pPr>
              <w:tabs>
                <w:tab w:val="left" w:pos="285"/>
              </w:tabs>
              <w:jc w:val="center"/>
              <w:rPr>
                <w:b/>
                <w:bCs/>
                <w:color w:val="auto"/>
                <w:sz w:val="14"/>
                <w:szCs w:val="14"/>
              </w:rPr>
            </w:pPr>
            <w:r w:rsidRPr="00452B99">
              <w:rPr>
                <w:b/>
                <w:bCs/>
                <w:color w:val="auto"/>
                <w:sz w:val="14"/>
                <w:szCs w:val="14"/>
              </w:rPr>
              <w:t>Breakfast</w:t>
            </w:r>
          </w:p>
          <w:p w14:paraId="3424D513" w14:textId="77777777" w:rsidR="00452B99" w:rsidRPr="00452B99" w:rsidRDefault="00452B99" w:rsidP="00452B99">
            <w:pPr>
              <w:tabs>
                <w:tab w:val="left" w:pos="285"/>
              </w:tabs>
              <w:jc w:val="center"/>
              <w:rPr>
                <w:b/>
                <w:bCs/>
                <w:color w:val="auto"/>
                <w:sz w:val="14"/>
                <w:szCs w:val="14"/>
              </w:rPr>
            </w:pPr>
            <w:r w:rsidRPr="00452B99">
              <w:rPr>
                <w:b/>
                <w:bCs/>
                <w:color w:val="auto"/>
                <w:sz w:val="14"/>
                <w:szCs w:val="14"/>
              </w:rPr>
              <w:t xml:space="preserve"> 7:30am to 1pm</w:t>
            </w:r>
          </w:p>
          <w:p w14:paraId="040EF912" w14:textId="77777777" w:rsidR="00452B99" w:rsidRPr="00452B99" w:rsidRDefault="00452B99" w:rsidP="00452B99">
            <w:pPr>
              <w:tabs>
                <w:tab w:val="left" w:pos="285"/>
              </w:tabs>
              <w:jc w:val="center"/>
              <w:rPr>
                <w:b/>
                <w:bCs/>
                <w:color w:val="auto"/>
                <w:sz w:val="14"/>
                <w:szCs w:val="14"/>
              </w:rPr>
            </w:pPr>
            <w:r w:rsidRPr="00452B99">
              <w:rPr>
                <w:b/>
                <w:bCs/>
                <w:color w:val="auto"/>
                <w:sz w:val="14"/>
                <w:szCs w:val="14"/>
              </w:rPr>
              <w:t>Lunch 1pm to 5pm</w:t>
            </w:r>
          </w:p>
          <w:p w14:paraId="4D75DFBC" w14:textId="233C6E86" w:rsidR="00452B99" w:rsidRPr="00452B99" w:rsidRDefault="00452B99" w:rsidP="00452B99">
            <w:pPr>
              <w:tabs>
                <w:tab w:val="left" w:pos="285"/>
              </w:tabs>
              <w:jc w:val="center"/>
              <w:rPr>
                <w:b/>
                <w:bCs/>
                <w:color w:val="auto"/>
                <w:sz w:val="14"/>
                <w:szCs w:val="14"/>
              </w:rPr>
            </w:pPr>
            <w:r w:rsidRPr="00452B99">
              <w:rPr>
                <w:b/>
                <w:bCs/>
                <w:color w:val="auto"/>
                <w:sz w:val="14"/>
                <w:szCs w:val="14"/>
              </w:rPr>
              <w:t>Pizza 1pm to 5pm</w:t>
            </w:r>
          </w:p>
          <w:p w14:paraId="79D1A98B" w14:textId="3E1511FA" w:rsidR="00997F1E" w:rsidRPr="00521951" w:rsidRDefault="00452B99" w:rsidP="00452B99">
            <w:pPr>
              <w:jc w:val="center"/>
              <w:rPr>
                <w:b/>
                <w:bCs/>
              </w:rPr>
            </w:pPr>
            <w:r w:rsidRPr="00452B99">
              <w:rPr>
                <w:b/>
                <w:bCs/>
                <w:color w:val="auto"/>
                <w:sz w:val="14"/>
                <w:szCs w:val="14"/>
              </w:rPr>
              <w:t>Bar close at 6pm</w:t>
            </w:r>
          </w:p>
        </w:tc>
        <w:tc>
          <w:tcPr>
            <w:tcW w:w="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D511D" w14:textId="77777777" w:rsidR="00132919" w:rsidRPr="006E5BD6" w:rsidRDefault="00132919" w:rsidP="00132919">
            <w:pPr>
              <w:jc w:val="center"/>
              <w:rPr>
                <w:b/>
                <w:bCs/>
                <w:sz w:val="14"/>
                <w:szCs w:val="14"/>
              </w:rPr>
            </w:pPr>
            <w:r w:rsidRPr="006E5BD6">
              <w:rPr>
                <w:b/>
                <w:bCs/>
                <w:sz w:val="14"/>
                <w:szCs w:val="14"/>
              </w:rPr>
              <w:t xml:space="preserve">Restaurant will be open </w:t>
            </w:r>
          </w:p>
          <w:p w14:paraId="09B03527" w14:textId="111C18BA" w:rsidR="00132919" w:rsidRPr="006E5BD6" w:rsidRDefault="00132919" w:rsidP="00132919">
            <w:pPr>
              <w:jc w:val="center"/>
              <w:rPr>
                <w:b/>
                <w:bCs/>
                <w:sz w:val="14"/>
                <w:szCs w:val="14"/>
              </w:rPr>
            </w:pPr>
            <w:r w:rsidRPr="006E5BD6">
              <w:rPr>
                <w:b/>
                <w:bCs/>
                <w:sz w:val="14"/>
                <w:szCs w:val="14"/>
              </w:rPr>
              <w:t>11am to 5pm</w:t>
            </w:r>
          </w:p>
          <w:p w14:paraId="47F3CB12" w14:textId="35DC6718" w:rsidR="00132919" w:rsidRPr="006E5BD6" w:rsidRDefault="00132919" w:rsidP="00132919">
            <w:pPr>
              <w:jc w:val="center"/>
              <w:rPr>
                <w:b/>
                <w:bCs/>
                <w:sz w:val="14"/>
                <w:szCs w:val="14"/>
              </w:rPr>
            </w:pPr>
            <w:r w:rsidRPr="006E5BD6">
              <w:rPr>
                <w:b/>
                <w:bCs/>
                <w:sz w:val="14"/>
                <w:szCs w:val="14"/>
              </w:rPr>
              <w:t>Pizza til 5</w:t>
            </w:r>
            <w:r w:rsidR="00D606D0" w:rsidRPr="006E5BD6">
              <w:rPr>
                <w:b/>
                <w:bCs/>
                <w:sz w:val="14"/>
                <w:szCs w:val="14"/>
              </w:rPr>
              <w:t>pm</w:t>
            </w:r>
          </w:p>
          <w:p w14:paraId="08B53AC4" w14:textId="6EC24A54" w:rsidR="00135400" w:rsidRPr="006E5BD6" w:rsidRDefault="00132919" w:rsidP="00132919">
            <w:pPr>
              <w:jc w:val="center"/>
              <w:rPr>
                <w:b/>
                <w:bCs/>
                <w:sz w:val="14"/>
                <w:szCs w:val="14"/>
              </w:rPr>
            </w:pPr>
            <w:r w:rsidRPr="006E5BD6">
              <w:rPr>
                <w:b/>
                <w:bCs/>
                <w:sz w:val="14"/>
                <w:szCs w:val="14"/>
              </w:rPr>
              <w:t>Bar til 6pm</w:t>
            </w:r>
          </w:p>
          <w:p w14:paraId="7B623234" w14:textId="5C0367C1" w:rsidR="00997F1E" w:rsidRDefault="00DD7026" w:rsidP="00DD7026">
            <w:pPr>
              <w:jc w:val="center"/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4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CA4EA" w14:textId="77777777" w:rsidR="006E5BD6" w:rsidRDefault="006E5BD6" w:rsidP="00677ACE">
            <w:pPr>
              <w:jc w:val="center"/>
              <w:rPr>
                <w:b/>
                <w:bCs/>
                <w:sz w:val="14"/>
                <w:szCs w:val="14"/>
                <w:highlight w:val="yellow"/>
              </w:rPr>
            </w:pPr>
          </w:p>
          <w:p w14:paraId="235FF514" w14:textId="6F8BF1FC" w:rsidR="006E5BD6" w:rsidRPr="006E5BD6" w:rsidRDefault="00677ACE" w:rsidP="006E5BD6">
            <w:pPr>
              <w:jc w:val="center"/>
              <w:rPr>
                <w:b/>
                <w:bCs/>
                <w:sz w:val="16"/>
                <w:szCs w:val="16"/>
              </w:rPr>
            </w:pPr>
            <w:r w:rsidRPr="00902AE5">
              <w:rPr>
                <w:b/>
                <w:bCs/>
                <w:sz w:val="16"/>
                <w:szCs w:val="16"/>
                <w:highlight w:val="yellow"/>
              </w:rPr>
              <w:t xml:space="preserve">Mongolian </w:t>
            </w:r>
            <w:r w:rsidR="00C86168" w:rsidRPr="00902AE5">
              <w:rPr>
                <w:b/>
                <w:bCs/>
                <w:sz w:val="16"/>
                <w:szCs w:val="16"/>
                <w:highlight w:val="yellow"/>
              </w:rPr>
              <w:t>Night</w:t>
            </w:r>
          </w:p>
          <w:p w14:paraId="012CE6B6" w14:textId="0FB8FA13" w:rsidR="00997F1E" w:rsidRPr="009F4DF1" w:rsidRDefault="00677ACE" w:rsidP="006E5BD6">
            <w:pPr>
              <w:jc w:val="center"/>
              <w:rPr>
                <w:b/>
                <w:bCs/>
              </w:rPr>
            </w:pPr>
            <w:r w:rsidRPr="006E5BD6">
              <w:rPr>
                <w:b/>
                <w:bCs/>
                <w:sz w:val="14"/>
                <w:szCs w:val="14"/>
              </w:rPr>
              <w:t>Reservations Re</w:t>
            </w:r>
            <w:r w:rsidR="00452B99" w:rsidRPr="006E5BD6">
              <w:rPr>
                <w:b/>
                <w:bCs/>
                <w:sz w:val="14"/>
                <w:szCs w:val="14"/>
              </w:rPr>
              <w:t>commended</w:t>
            </w:r>
          </w:p>
        </w:tc>
        <w:tc>
          <w:tcPr>
            <w:tcW w:w="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4CA63" w14:textId="77777777" w:rsidR="002F1A30" w:rsidRDefault="002F1A30" w:rsidP="002F1A30">
            <w:pPr>
              <w:jc w:val="center"/>
              <w:rPr>
                <w:b/>
                <w:bCs/>
                <w:sz w:val="16"/>
                <w:szCs w:val="16"/>
              </w:rPr>
            </w:pPr>
          </w:p>
          <w:p w14:paraId="4405EAA4" w14:textId="61EE31AE" w:rsidR="002F1A30" w:rsidRPr="00674544" w:rsidRDefault="002F1A30" w:rsidP="002F1A30">
            <w:pPr>
              <w:jc w:val="center"/>
              <w:rPr>
                <w:b/>
                <w:bCs/>
                <w:sz w:val="16"/>
                <w:szCs w:val="16"/>
              </w:rPr>
            </w:pPr>
            <w:r w:rsidRPr="00674544">
              <w:rPr>
                <w:b/>
                <w:bCs/>
                <w:sz w:val="16"/>
                <w:szCs w:val="16"/>
              </w:rPr>
              <w:t>Dinner:</w:t>
            </w:r>
          </w:p>
          <w:p w14:paraId="329B844C" w14:textId="32076D05" w:rsidR="00997F1E" w:rsidRDefault="002F1A30" w:rsidP="002F1A30">
            <w:pPr>
              <w:jc w:val="center"/>
            </w:pPr>
            <w:r w:rsidRPr="00674544">
              <w:rPr>
                <w:b/>
                <w:bCs/>
                <w:sz w:val="16"/>
                <w:szCs w:val="16"/>
                <w:highlight w:val="yellow"/>
              </w:rPr>
              <w:t>Order off Our Full Menu</w:t>
            </w:r>
          </w:p>
        </w:tc>
        <w:tc>
          <w:tcPr>
            <w:tcW w:w="5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C428C" w14:textId="77777777" w:rsidR="008C606F" w:rsidRDefault="008C606F" w:rsidP="002F1A30">
            <w:pPr>
              <w:jc w:val="center"/>
              <w:rPr>
                <w:b/>
                <w:bCs/>
                <w:sz w:val="14"/>
                <w:szCs w:val="14"/>
              </w:rPr>
            </w:pPr>
            <w:r w:rsidRPr="006E5BD6">
              <w:rPr>
                <w:b/>
                <w:bCs/>
                <w:sz w:val="14"/>
                <w:szCs w:val="14"/>
              </w:rPr>
              <w:t>Dinner Special:</w:t>
            </w:r>
          </w:p>
          <w:p w14:paraId="73A1D7C3" w14:textId="0D26CF97" w:rsidR="008C606F" w:rsidRPr="002F1A30" w:rsidRDefault="008C606F" w:rsidP="002F1A30">
            <w:pPr>
              <w:jc w:val="center"/>
              <w:rPr>
                <w:b/>
                <w:bCs/>
                <w:sz w:val="16"/>
                <w:szCs w:val="16"/>
                <w:highlight w:val="yellow"/>
              </w:rPr>
            </w:pPr>
            <w:r w:rsidRPr="002F1A30">
              <w:rPr>
                <w:b/>
                <w:bCs/>
                <w:sz w:val="16"/>
                <w:szCs w:val="16"/>
                <w:highlight w:val="yellow"/>
              </w:rPr>
              <w:t>Prime</w:t>
            </w:r>
          </w:p>
          <w:p w14:paraId="22DF4B0E" w14:textId="24F697E4" w:rsidR="008C606F" w:rsidRPr="006E5BD6" w:rsidRDefault="008C606F" w:rsidP="002F1A30">
            <w:pPr>
              <w:jc w:val="center"/>
              <w:rPr>
                <w:b/>
                <w:bCs/>
                <w:sz w:val="16"/>
                <w:szCs w:val="16"/>
              </w:rPr>
            </w:pPr>
            <w:r w:rsidRPr="002F1A30">
              <w:rPr>
                <w:b/>
                <w:bCs/>
                <w:sz w:val="16"/>
                <w:szCs w:val="16"/>
                <w:highlight w:val="yellow"/>
              </w:rPr>
              <w:t>Rib Night</w:t>
            </w:r>
          </w:p>
          <w:p w14:paraId="132F2996" w14:textId="6B4F0B42" w:rsidR="00C86168" w:rsidRPr="00C86168" w:rsidRDefault="008C606F" w:rsidP="002F1A30">
            <w:pPr>
              <w:jc w:val="center"/>
              <w:rPr>
                <w:b/>
                <w:bCs/>
              </w:rPr>
            </w:pPr>
            <w:r w:rsidRPr="006E5BD6">
              <w:rPr>
                <w:b/>
                <w:bCs/>
                <w:sz w:val="14"/>
                <w:szCs w:val="14"/>
              </w:rPr>
              <w:t>Night</w:t>
            </w:r>
          </w:p>
        </w:tc>
        <w:tc>
          <w:tcPr>
            <w:tcW w:w="5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4E22D" w14:textId="77777777" w:rsidR="002610AF" w:rsidRPr="002610AF" w:rsidRDefault="002610AF" w:rsidP="002610AF">
            <w:pPr>
              <w:jc w:val="center"/>
              <w:rPr>
                <w:b/>
                <w:bCs/>
                <w:sz w:val="14"/>
                <w:szCs w:val="14"/>
              </w:rPr>
            </w:pPr>
            <w:r w:rsidRPr="002610AF">
              <w:rPr>
                <w:b/>
                <w:bCs/>
                <w:sz w:val="14"/>
                <w:szCs w:val="14"/>
              </w:rPr>
              <w:t>Dinner Special:</w:t>
            </w:r>
          </w:p>
          <w:p w14:paraId="1855B855" w14:textId="312AD0E1" w:rsidR="002610AF" w:rsidRPr="002610AF" w:rsidRDefault="002610AF" w:rsidP="002610AF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2610AF">
              <w:rPr>
                <w:b/>
                <w:bCs/>
                <w:color w:val="000000" w:themeColor="text1"/>
                <w:sz w:val="16"/>
                <w:szCs w:val="16"/>
                <w:highlight w:val="yellow"/>
              </w:rPr>
              <w:t>Crab Cake Dinner</w:t>
            </w:r>
          </w:p>
          <w:p w14:paraId="135B1388" w14:textId="2B8D6282" w:rsidR="00997F1E" w:rsidRPr="003814D4" w:rsidRDefault="002610AF" w:rsidP="002610AF">
            <w:pPr>
              <w:jc w:val="center"/>
              <w:rPr>
                <w:b/>
                <w:bCs/>
              </w:rPr>
            </w:pPr>
            <w:r w:rsidRPr="002610AF">
              <w:rPr>
                <w:b/>
                <w:bCs/>
                <w:color w:val="000000" w:themeColor="text1"/>
                <w:sz w:val="14"/>
                <w:szCs w:val="14"/>
              </w:rPr>
              <w:t>Reservations Recommended</w:t>
            </w:r>
          </w:p>
        </w:tc>
        <w:tc>
          <w:tcPr>
            <w:tcW w:w="4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914CC" w14:textId="6EA5A298" w:rsidR="00997F1E" w:rsidRDefault="00997F1E" w:rsidP="003D6554"/>
        </w:tc>
        <w:tc>
          <w:tcPr>
            <w:tcW w:w="12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8E700" w14:textId="77777777" w:rsidR="00997F1E" w:rsidRDefault="00997F1E" w:rsidP="00452B99">
            <w:pPr>
              <w:spacing w:before="0" w:after="0"/>
            </w:pPr>
          </w:p>
        </w:tc>
      </w:tr>
    </w:tbl>
    <w:p w14:paraId="5AF52A7D" w14:textId="472EDA80" w:rsidR="00F61E86" w:rsidRDefault="002A0BB1" w:rsidP="008B7D8D">
      <w:pPr>
        <w:pStyle w:val="NormalWeb"/>
      </w:pPr>
      <w:r>
        <w:rPr>
          <w:noProof/>
        </w:rPr>
        <w:lastRenderedPageBreak/>
        <w:drawing>
          <wp:inline distT="0" distB="0" distL="0" distR="0" wp14:anchorId="01B27210" wp14:editId="25EC9EF4">
            <wp:extent cx="4581525" cy="6732270"/>
            <wp:effectExtent l="1066800" t="0" r="1057275" b="0"/>
            <wp:docPr id="7804299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429973" name="Picture 78042997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81525" cy="673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1E86" w:rsidSect="00940383">
      <w:pgSz w:w="15840" w:h="12240" w:orient="landscape" w:code="1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D3F11B" w14:textId="77777777" w:rsidR="00940383" w:rsidRDefault="00940383">
      <w:pPr>
        <w:spacing w:before="0" w:after="0"/>
      </w:pPr>
      <w:r>
        <w:separator/>
      </w:r>
    </w:p>
  </w:endnote>
  <w:endnote w:type="continuationSeparator" w:id="0">
    <w:p w14:paraId="467C7D66" w14:textId="77777777" w:rsidR="00940383" w:rsidRDefault="0094038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0D3CA1" w14:textId="77777777" w:rsidR="00940383" w:rsidRDefault="00940383">
      <w:pPr>
        <w:spacing w:before="0" w:after="0"/>
      </w:pPr>
      <w:r>
        <w:separator/>
      </w:r>
    </w:p>
  </w:footnote>
  <w:footnote w:type="continuationSeparator" w:id="0">
    <w:p w14:paraId="0C1A5666" w14:textId="77777777" w:rsidR="00940383" w:rsidRDefault="00940383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MonthEnd" w:val="10/31/2021"/>
    <w:docVar w:name="MonthStart" w:val="10/1/2021"/>
  </w:docVars>
  <w:rsids>
    <w:rsidRoot w:val="0009225E"/>
    <w:rsid w:val="00001F90"/>
    <w:rsid w:val="0000398A"/>
    <w:rsid w:val="00005347"/>
    <w:rsid w:val="00013F4D"/>
    <w:rsid w:val="00025B31"/>
    <w:rsid w:val="000331BA"/>
    <w:rsid w:val="00035C77"/>
    <w:rsid w:val="00040382"/>
    <w:rsid w:val="00041862"/>
    <w:rsid w:val="00060B39"/>
    <w:rsid w:val="0006705B"/>
    <w:rsid w:val="00072343"/>
    <w:rsid w:val="00072BBB"/>
    <w:rsid w:val="000749BE"/>
    <w:rsid w:val="00075F53"/>
    <w:rsid w:val="000770BA"/>
    <w:rsid w:val="0009225E"/>
    <w:rsid w:val="000958A4"/>
    <w:rsid w:val="000A0032"/>
    <w:rsid w:val="000A2822"/>
    <w:rsid w:val="000A51EA"/>
    <w:rsid w:val="000A5411"/>
    <w:rsid w:val="000A7C97"/>
    <w:rsid w:val="000A7EAE"/>
    <w:rsid w:val="000B2FC7"/>
    <w:rsid w:val="000B5F83"/>
    <w:rsid w:val="000B63F4"/>
    <w:rsid w:val="000D7C95"/>
    <w:rsid w:val="000F213F"/>
    <w:rsid w:val="00106FB4"/>
    <w:rsid w:val="00117947"/>
    <w:rsid w:val="00121ACA"/>
    <w:rsid w:val="0012434E"/>
    <w:rsid w:val="001310EE"/>
    <w:rsid w:val="00132919"/>
    <w:rsid w:val="00132D6A"/>
    <w:rsid w:val="001337BF"/>
    <w:rsid w:val="00134449"/>
    <w:rsid w:val="00135400"/>
    <w:rsid w:val="00137E72"/>
    <w:rsid w:val="001434CC"/>
    <w:rsid w:val="00153C3A"/>
    <w:rsid w:val="00156335"/>
    <w:rsid w:val="00164C81"/>
    <w:rsid w:val="00184A78"/>
    <w:rsid w:val="001B1BB4"/>
    <w:rsid w:val="001B3867"/>
    <w:rsid w:val="001B5282"/>
    <w:rsid w:val="001C3200"/>
    <w:rsid w:val="001D5C29"/>
    <w:rsid w:val="001E34AC"/>
    <w:rsid w:val="00200459"/>
    <w:rsid w:val="0023029B"/>
    <w:rsid w:val="00235A9E"/>
    <w:rsid w:val="002369A1"/>
    <w:rsid w:val="00251F51"/>
    <w:rsid w:val="002610AF"/>
    <w:rsid w:val="00262469"/>
    <w:rsid w:val="00262E61"/>
    <w:rsid w:val="00263EAA"/>
    <w:rsid w:val="00272525"/>
    <w:rsid w:val="00280A12"/>
    <w:rsid w:val="0028547C"/>
    <w:rsid w:val="00286EDB"/>
    <w:rsid w:val="00290380"/>
    <w:rsid w:val="00290DAF"/>
    <w:rsid w:val="002A0BB1"/>
    <w:rsid w:val="002A3CDB"/>
    <w:rsid w:val="002A5B44"/>
    <w:rsid w:val="002A7827"/>
    <w:rsid w:val="002B19B4"/>
    <w:rsid w:val="002B2572"/>
    <w:rsid w:val="002B361E"/>
    <w:rsid w:val="002B3CC3"/>
    <w:rsid w:val="002B4BCA"/>
    <w:rsid w:val="002B6CB2"/>
    <w:rsid w:val="002C423C"/>
    <w:rsid w:val="002C63A0"/>
    <w:rsid w:val="002D370E"/>
    <w:rsid w:val="002D3982"/>
    <w:rsid w:val="002D3F52"/>
    <w:rsid w:val="002E7756"/>
    <w:rsid w:val="002F1A30"/>
    <w:rsid w:val="0030211E"/>
    <w:rsid w:val="003034E9"/>
    <w:rsid w:val="003055FE"/>
    <w:rsid w:val="00310A0C"/>
    <w:rsid w:val="0031662B"/>
    <w:rsid w:val="003176F1"/>
    <w:rsid w:val="00337D7F"/>
    <w:rsid w:val="0036257A"/>
    <w:rsid w:val="00373A6B"/>
    <w:rsid w:val="003759BA"/>
    <w:rsid w:val="003814D4"/>
    <w:rsid w:val="00391172"/>
    <w:rsid w:val="00396423"/>
    <w:rsid w:val="003A35F3"/>
    <w:rsid w:val="003B46B4"/>
    <w:rsid w:val="003C1D40"/>
    <w:rsid w:val="003C4AA7"/>
    <w:rsid w:val="003D6554"/>
    <w:rsid w:val="003D780D"/>
    <w:rsid w:val="003D7C9C"/>
    <w:rsid w:val="003F266B"/>
    <w:rsid w:val="003F38B3"/>
    <w:rsid w:val="003F55D0"/>
    <w:rsid w:val="003F6C6B"/>
    <w:rsid w:val="003F6D2D"/>
    <w:rsid w:val="00405F35"/>
    <w:rsid w:val="0041125D"/>
    <w:rsid w:val="00412805"/>
    <w:rsid w:val="00442D96"/>
    <w:rsid w:val="00447D9A"/>
    <w:rsid w:val="00452AC6"/>
    <w:rsid w:val="00452B99"/>
    <w:rsid w:val="004601D7"/>
    <w:rsid w:val="00472E2D"/>
    <w:rsid w:val="004741F7"/>
    <w:rsid w:val="0047584B"/>
    <w:rsid w:val="00481BF3"/>
    <w:rsid w:val="004A4FEA"/>
    <w:rsid w:val="004B73C5"/>
    <w:rsid w:val="004D4079"/>
    <w:rsid w:val="004F0491"/>
    <w:rsid w:val="00504733"/>
    <w:rsid w:val="00505483"/>
    <w:rsid w:val="0052188E"/>
    <w:rsid w:val="00521951"/>
    <w:rsid w:val="0052624D"/>
    <w:rsid w:val="00530263"/>
    <w:rsid w:val="00532D2F"/>
    <w:rsid w:val="00536C2F"/>
    <w:rsid w:val="00541EF4"/>
    <w:rsid w:val="00542D71"/>
    <w:rsid w:val="0055139A"/>
    <w:rsid w:val="00552097"/>
    <w:rsid w:val="00556855"/>
    <w:rsid w:val="00564258"/>
    <w:rsid w:val="0057047E"/>
    <w:rsid w:val="00570FEC"/>
    <w:rsid w:val="00575618"/>
    <w:rsid w:val="00590A98"/>
    <w:rsid w:val="00594F1E"/>
    <w:rsid w:val="00595CAC"/>
    <w:rsid w:val="005A60F3"/>
    <w:rsid w:val="005B26FB"/>
    <w:rsid w:val="005B4AB7"/>
    <w:rsid w:val="005B7C1C"/>
    <w:rsid w:val="005C5BFF"/>
    <w:rsid w:val="005C6CC9"/>
    <w:rsid w:val="005D087E"/>
    <w:rsid w:val="005D456B"/>
    <w:rsid w:val="005D5245"/>
    <w:rsid w:val="005F4F5D"/>
    <w:rsid w:val="006053FC"/>
    <w:rsid w:val="0060639B"/>
    <w:rsid w:val="006132A3"/>
    <w:rsid w:val="00613BB6"/>
    <w:rsid w:val="00620AC3"/>
    <w:rsid w:val="00623E83"/>
    <w:rsid w:val="00626BD1"/>
    <w:rsid w:val="00642B9B"/>
    <w:rsid w:val="00645804"/>
    <w:rsid w:val="0064731E"/>
    <w:rsid w:val="006679E8"/>
    <w:rsid w:val="00674544"/>
    <w:rsid w:val="0067650F"/>
    <w:rsid w:val="00676D14"/>
    <w:rsid w:val="00677ACE"/>
    <w:rsid w:val="00680E08"/>
    <w:rsid w:val="006818D3"/>
    <w:rsid w:val="006875D7"/>
    <w:rsid w:val="006A1E91"/>
    <w:rsid w:val="006B3793"/>
    <w:rsid w:val="006B400D"/>
    <w:rsid w:val="006C29A7"/>
    <w:rsid w:val="006C6F13"/>
    <w:rsid w:val="006C74CA"/>
    <w:rsid w:val="006C7F58"/>
    <w:rsid w:val="006D007E"/>
    <w:rsid w:val="006D142E"/>
    <w:rsid w:val="006D69BC"/>
    <w:rsid w:val="006D7348"/>
    <w:rsid w:val="006E4C79"/>
    <w:rsid w:val="006E521A"/>
    <w:rsid w:val="006E5BD6"/>
    <w:rsid w:val="007054C2"/>
    <w:rsid w:val="00713E9C"/>
    <w:rsid w:val="0072151F"/>
    <w:rsid w:val="00726D74"/>
    <w:rsid w:val="00734390"/>
    <w:rsid w:val="00734A0A"/>
    <w:rsid w:val="00755198"/>
    <w:rsid w:val="00755DD0"/>
    <w:rsid w:val="007712D8"/>
    <w:rsid w:val="00776FB7"/>
    <w:rsid w:val="00781AF2"/>
    <w:rsid w:val="00784D9F"/>
    <w:rsid w:val="007923AE"/>
    <w:rsid w:val="007A4CE5"/>
    <w:rsid w:val="007A5AE9"/>
    <w:rsid w:val="007B73CE"/>
    <w:rsid w:val="007C26FF"/>
    <w:rsid w:val="007D0B2E"/>
    <w:rsid w:val="007D7AC5"/>
    <w:rsid w:val="007E000F"/>
    <w:rsid w:val="007E5C77"/>
    <w:rsid w:val="007E5CDF"/>
    <w:rsid w:val="007E6C1E"/>
    <w:rsid w:val="007F20A4"/>
    <w:rsid w:val="007F3FC1"/>
    <w:rsid w:val="007F7A5D"/>
    <w:rsid w:val="00804FC2"/>
    <w:rsid w:val="0080710E"/>
    <w:rsid w:val="00827C95"/>
    <w:rsid w:val="008303FE"/>
    <w:rsid w:val="0083679D"/>
    <w:rsid w:val="0084416B"/>
    <w:rsid w:val="00857894"/>
    <w:rsid w:val="00862EA3"/>
    <w:rsid w:val="00865E43"/>
    <w:rsid w:val="008753F8"/>
    <w:rsid w:val="00881217"/>
    <w:rsid w:val="00883856"/>
    <w:rsid w:val="008840AF"/>
    <w:rsid w:val="008844B1"/>
    <w:rsid w:val="00885469"/>
    <w:rsid w:val="00895DBA"/>
    <w:rsid w:val="008A0973"/>
    <w:rsid w:val="008A2F3B"/>
    <w:rsid w:val="008A3EDD"/>
    <w:rsid w:val="008B2009"/>
    <w:rsid w:val="008B7D8D"/>
    <w:rsid w:val="008C606F"/>
    <w:rsid w:val="008D1EE1"/>
    <w:rsid w:val="008D1FC8"/>
    <w:rsid w:val="008D32E1"/>
    <w:rsid w:val="008D4CFC"/>
    <w:rsid w:val="008E1B80"/>
    <w:rsid w:val="008E36DC"/>
    <w:rsid w:val="008E4BA9"/>
    <w:rsid w:val="008E751F"/>
    <w:rsid w:val="008E7559"/>
    <w:rsid w:val="008F3B49"/>
    <w:rsid w:val="00902AE5"/>
    <w:rsid w:val="00915D0D"/>
    <w:rsid w:val="009349DE"/>
    <w:rsid w:val="00934D65"/>
    <w:rsid w:val="0093587E"/>
    <w:rsid w:val="00940383"/>
    <w:rsid w:val="009461B8"/>
    <w:rsid w:val="009526BA"/>
    <w:rsid w:val="00962314"/>
    <w:rsid w:val="009678DF"/>
    <w:rsid w:val="00973311"/>
    <w:rsid w:val="00974ABB"/>
    <w:rsid w:val="00997F1E"/>
    <w:rsid w:val="009A1F4E"/>
    <w:rsid w:val="009B5B95"/>
    <w:rsid w:val="009B6DA1"/>
    <w:rsid w:val="009C6208"/>
    <w:rsid w:val="009D14B4"/>
    <w:rsid w:val="009F4DF1"/>
    <w:rsid w:val="009F73C2"/>
    <w:rsid w:val="00A016CA"/>
    <w:rsid w:val="00A03BF5"/>
    <w:rsid w:val="00A03E48"/>
    <w:rsid w:val="00A07E36"/>
    <w:rsid w:val="00A15327"/>
    <w:rsid w:val="00A1664F"/>
    <w:rsid w:val="00A16BC2"/>
    <w:rsid w:val="00A16F11"/>
    <w:rsid w:val="00A23861"/>
    <w:rsid w:val="00A24246"/>
    <w:rsid w:val="00A2737B"/>
    <w:rsid w:val="00A3237D"/>
    <w:rsid w:val="00A33281"/>
    <w:rsid w:val="00A436C2"/>
    <w:rsid w:val="00A52438"/>
    <w:rsid w:val="00A550B2"/>
    <w:rsid w:val="00A73F84"/>
    <w:rsid w:val="00A74FE1"/>
    <w:rsid w:val="00A7619C"/>
    <w:rsid w:val="00A81158"/>
    <w:rsid w:val="00AA24EB"/>
    <w:rsid w:val="00AB2FEC"/>
    <w:rsid w:val="00AC0FF1"/>
    <w:rsid w:val="00AC46CA"/>
    <w:rsid w:val="00AC6C68"/>
    <w:rsid w:val="00AD0284"/>
    <w:rsid w:val="00AD04C2"/>
    <w:rsid w:val="00AD6BCB"/>
    <w:rsid w:val="00AD7960"/>
    <w:rsid w:val="00AE56E6"/>
    <w:rsid w:val="00AF229A"/>
    <w:rsid w:val="00B21A9C"/>
    <w:rsid w:val="00B24A67"/>
    <w:rsid w:val="00B26661"/>
    <w:rsid w:val="00B31C7F"/>
    <w:rsid w:val="00B5378F"/>
    <w:rsid w:val="00B63C71"/>
    <w:rsid w:val="00B645F2"/>
    <w:rsid w:val="00B64BEB"/>
    <w:rsid w:val="00B708B0"/>
    <w:rsid w:val="00B76C00"/>
    <w:rsid w:val="00B82C75"/>
    <w:rsid w:val="00B936C4"/>
    <w:rsid w:val="00BA50E3"/>
    <w:rsid w:val="00BB2B5E"/>
    <w:rsid w:val="00BB3701"/>
    <w:rsid w:val="00BC049C"/>
    <w:rsid w:val="00BC11E7"/>
    <w:rsid w:val="00BD1713"/>
    <w:rsid w:val="00BD65FA"/>
    <w:rsid w:val="00BD723F"/>
    <w:rsid w:val="00BD7C0F"/>
    <w:rsid w:val="00BE0342"/>
    <w:rsid w:val="00BE034A"/>
    <w:rsid w:val="00BE1225"/>
    <w:rsid w:val="00BE2FED"/>
    <w:rsid w:val="00BE3D7B"/>
    <w:rsid w:val="00BE506D"/>
    <w:rsid w:val="00BE55EB"/>
    <w:rsid w:val="00BF2BED"/>
    <w:rsid w:val="00C00D98"/>
    <w:rsid w:val="00C04763"/>
    <w:rsid w:val="00C12110"/>
    <w:rsid w:val="00C220A9"/>
    <w:rsid w:val="00C37459"/>
    <w:rsid w:val="00C43E87"/>
    <w:rsid w:val="00C44270"/>
    <w:rsid w:val="00C460F9"/>
    <w:rsid w:val="00C56EE9"/>
    <w:rsid w:val="00C57BFC"/>
    <w:rsid w:val="00C85D1D"/>
    <w:rsid w:val="00C85DE8"/>
    <w:rsid w:val="00C86168"/>
    <w:rsid w:val="00C92225"/>
    <w:rsid w:val="00C95280"/>
    <w:rsid w:val="00CA4CD5"/>
    <w:rsid w:val="00CA55EB"/>
    <w:rsid w:val="00CA6617"/>
    <w:rsid w:val="00CB350B"/>
    <w:rsid w:val="00CC11C9"/>
    <w:rsid w:val="00CC1693"/>
    <w:rsid w:val="00CC3FB5"/>
    <w:rsid w:val="00CD0110"/>
    <w:rsid w:val="00CD1B46"/>
    <w:rsid w:val="00CD1FD7"/>
    <w:rsid w:val="00CE74C5"/>
    <w:rsid w:val="00D02C2F"/>
    <w:rsid w:val="00D079AA"/>
    <w:rsid w:val="00D201D6"/>
    <w:rsid w:val="00D20426"/>
    <w:rsid w:val="00D23FD9"/>
    <w:rsid w:val="00D34A60"/>
    <w:rsid w:val="00D36019"/>
    <w:rsid w:val="00D46172"/>
    <w:rsid w:val="00D606D0"/>
    <w:rsid w:val="00D61403"/>
    <w:rsid w:val="00D621D6"/>
    <w:rsid w:val="00D66928"/>
    <w:rsid w:val="00D73FDD"/>
    <w:rsid w:val="00D816CB"/>
    <w:rsid w:val="00D86090"/>
    <w:rsid w:val="00D860A7"/>
    <w:rsid w:val="00D9349A"/>
    <w:rsid w:val="00DA5D59"/>
    <w:rsid w:val="00DA63BA"/>
    <w:rsid w:val="00DB2DEF"/>
    <w:rsid w:val="00DB561D"/>
    <w:rsid w:val="00DB6817"/>
    <w:rsid w:val="00DC23F7"/>
    <w:rsid w:val="00DC52F3"/>
    <w:rsid w:val="00DD7026"/>
    <w:rsid w:val="00DF060F"/>
    <w:rsid w:val="00DF0DA9"/>
    <w:rsid w:val="00DF65BA"/>
    <w:rsid w:val="00E03435"/>
    <w:rsid w:val="00E03916"/>
    <w:rsid w:val="00E16718"/>
    <w:rsid w:val="00E26B83"/>
    <w:rsid w:val="00E46D8E"/>
    <w:rsid w:val="00E5116E"/>
    <w:rsid w:val="00E52A71"/>
    <w:rsid w:val="00E5582C"/>
    <w:rsid w:val="00E56CB1"/>
    <w:rsid w:val="00E6043F"/>
    <w:rsid w:val="00E63D61"/>
    <w:rsid w:val="00E66772"/>
    <w:rsid w:val="00E70D5E"/>
    <w:rsid w:val="00E72A40"/>
    <w:rsid w:val="00E72DEA"/>
    <w:rsid w:val="00E7361B"/>
    <w:rsid w:val="00E819C5"/>
    <w:rsid w:val="00E85AC4"/>
    <w:rsid w:val="00E96D46"/>
    <w:rsid w:val="00E97566"/>
    <w:rsid w:val="00EA0DE8"/>
    <w:rsid w:val="00EA11E4"/>
    <w:rsid w:val="00EA3A5B"/>
    <w:rsid w:val="00EA45F5"/>
    <w:rsid w:val="00EB1992"/>
    <w:rsid w:val="00EB27F4"/>
    <w:rsid w:val="00ED116D"/>
    <w:rsid w:val="00EE39C6"/>
    <w:rsid w:val="00EF021D"/>
    <w:rsid w:val="00EF261F"/>
    <w:rsid w:val="00EF3150"/>
    <w:rsid w:val="00F04B37"/>
    <w:rsid w:val="00F116A9"/>
    <w:rsid w:val="00F15DE8"/>
    <w:rsid w:val="00F20725"/>
    <w:rsid w:val="00F238D8"/>
    <w:rsid w:val="00F4120B"/>
    <w:rsid w:val="00F4373C"/>
    <w:rsid w:val="00F44AA2"/>
    <w:rsid w:val="00F458A4"/>
    <w:rsid w:val="00F61E86"/>
    <w:rsid w:val="00F627D2"/>
    <w:rsid w:val="00F62DE3"/>
    <w:rsid w:val="00F62F64"/>
    <w:rsid w:val="00F652AC"/>
    <w:rsid w:val="00F75344"/>
    <w:rsid w:val="00F8354F"/>
    <w:rsid w:val="00F94CB7"/>
    <w:rsid w:val="00FA2453"/>
    <w:rsid w:val="00FA249F"/>
    <w:rsid w:val="00FC1139"/>
    <w:rsid w:val="00FC1468"/>
    <w:rsid w:val="00FC28F5"/>
    <w:rsid w:val="00FD6A3D"/>
    <w:rsid w:val="00FD7A34"/>
    <w:rsid w:val="00FE1630"/>
    <w:rsid w:val="00FE5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607CA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color w:val="595959" w:themeColor="text1" w:themeTint="A6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7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3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3" w:unhideWhenUsed="1" w:qFormat="1"/>
    <w:lsdException w:name="Emphasis" w:semiHidden="1" w:uiPriority="13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5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3" w:unhideWhenUsed="1" w:qFormat="1"/>
    <w:lsdException w:name="Quote" w:semiHidden="1" w:uiPriority="13" w:unhideWhenUsed="1" w:qFormat="1"/>
    <w:lsdException w:name="Intense Quote" w:semiHidden="1" w:uiPriority="13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3" w:unhideWhenUsed="1" w:qFormat="1"/>
    <w:lsdException w:name="Intense Emphasis" w:semiHidden="1" w:uiPriority="13" w:unhideWhenUsed="1" w:qFormat="1"/>
    <w:lsdException w:name="Subtle Reference" w:semiHidden="1" w:uiPriority="13" w:unhideWhenUsed="1" w:qFormat="1"/>
    <w:lsdException w:name="Intense Reference" w:semiHidden="1" w:uiPriority="13" w:unhideWhenUsed="1" w:qFormat="1"/>
    <w:lsdException w:name="Book Title" w:semiHidden="1" w:uiPriority="1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keepNext/>
      <w:keepLines/>
      <w:outlineLvl w:val="0"/>
    </w:pPr>
    <w:rPr>
      <w:rFonts w:asciiTheme="majorHAnsi" w:hAnsiTheme="majorHAnsi"/>
      <w:b/>
      <w:bCs/>
      <w:caps/>
      <w:sz w:val="9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04040" w:themeColor="text1" w:themeTint="BF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ys">
    <w:name w:val="Days"/>
    <w:basedOn w:val="Normal"/>
    <w:uiPriority w:val="3"/>
    <w:qFormat/>
    <w:pPr>
      <w:jc w:val="center"/>
    </w:pPr>
    <w:rPr>
      <w:b/>
      <w:color w:val="FFFFFF" w:themeColor="background1"/>
      <w:szCs w:val="24"/>
    </w:rPr>
  </w:style>
  <w:style w:type="table" w:customStyle="1" w:styleId="TableCalendar">
    <w:name w:val="Table Calendar"/>
    <w:basedOn w:val="TableNormal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tblPr/>
      <w:tcPr>
        <w:shd w:val="clear" w:color="auto" w:fill="5590CC" w:themeFill="text2"/>
      </w:tcPr>
    </w:tblStylePr>
  </w:style>
  <w:style w:type="paragraph" w:customStyle="1" w:styleId="Dates">
    <w:name w:val="Dates"/>
    <w:basedOn w:val="Normal"/>
    <w:uiPriority w:val="4"/>
    <w:qFormat/>
    <w:pPr>
      <w:spacing w:before="120"/>
      <w:jc w:val="right"/>
    </w:pPr>
  </w:style>
  <w:style w:type="paragraph" w:customStyle="1" w:styleId="Month">
    <w:name w:val="Month"/>
    <w:basedOn w:val="Normal"/>
    <w:uiPriority w:val="1"/>
    <w:qFormat/>
    <w:pPr>
      <w:jc w:val="right"/>
    </w:pPr>
    <w:rPr>
      <w:rFonts w:asciiTheme="majorHAnsi" w:eastAsiaTheme="majorEastAsia" w:hAnsiTheme="majorHAnsi"/>
      <w:b/>
      <w:color w:val="326BA6" w:themeColor="text2" w:themeShade="BF"/>
      <w:sz w:val="96"/>
      <w:szCs w:val="120"/>
    </w:rPr>
  </w:style>
  <w:style w:type="paragraph" w:customStyle="1" w:styleId="Year">
    <w:name w:val="Year"/>
    <w:basedOn w:val="Normal"/>
    <w:uiPriority w:val="2"/>
    <w:qFormat/>
    <w:pPr>
      <w:jc w:val="right"/>
    </w:pPr>
    <w:rPr>
      <w:rFonts w:asciiTheme="majorHAnsi" w:eastAsiaTheme="majorEastAsia" w:hAnsiTheme="majorHAnsi"/>
      <w:b/>
      <w:color w:val="7F7F7F" w:themeColor="text1" w:themeTint="80"/>
      <w:sz w:val="96"/>
      <w:szCs w:val="64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98"/>
    <w:qFormat/>
    <w:pPr>
      <w:spacing w:before="0"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Lucida Grande" w:hAnsi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Lucida Grande" w:eastAsiaTheme="minorEastAsia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b/>
      <w:bCs/>
      <w:caps/>
      <w:sz w:val="9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404040" w:themeColor="text1" w:themeTint="BF"/>
      <w:sz w:val="18"/>
      <w:szCs w:val="2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PlainTable4">
    <w:name w:val="Plain Table 4"/>
    <w:basedOn w:val="TableNormal"/>
    <w:uiPriority w:val="99"/>
    <w:rsid w:val="00EA11E4"/>
    <w:pPr>
      <w:spacing w:after="0"/>
    </w:pPr>
    <w:tblPr>
      <w:tblStyleRowBandSize w:val="1"/>
      <w:tblStyleColBandSize w:val="1"/>
    </w:tblPr>
    <w:tblStylePr w:type="firstRow">
      <w:rPr>
        <w:b w:val="0"/>
        <w:bCs/>
        <w:i w:val="0"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Hyperlink">
    <w:name w:val="Hyperlink"/>
    <w:basedOn w:val="DefaultParagraphFont"/>
    <w:uiPriority w:val="99"/>
    <w:unhideWhenUsed/>
    <w:rsid w:val="002B19B4"/>
    <w:rPr>
      <w:color w:val="FFDE2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19B4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5218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188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2188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18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188E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F61E86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82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gif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about:blank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
</file>

<file path=word/_rels/settings.xml.rels><?xml version="1.0" encoding="UTF-8" standalone="yes"?>
<Relationships xmlns="http://schemas.openxmlformats.org/package/2006/relationships"><Relationship Id="rId1" Type="http://schemas.openxmlformats.org/officeDocument/2006/relationships/attachedTemplate" Target="about:blank" TargetMode="External"/></Relationships>
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365A12CADCF14A45914C0FEF84A31F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26D3B5-460E-4E65-B9BD-ED95A6E6F5A7}"/>
      </w:docPartPr>
      <w:docPartBody>
        <w:p w:rsidR="00E7122A" w:rsidRDefault="00162752" w:rsidP="00162752">
          <w:pPr>
            <w:pStyle w:val="365A12CADCF14A45914C0FEF84A31FB0"/>
          </w:pPr>
          <w:r>
            <w:t>Sunday</w:t>
          </w:r>
        </w:p>
      </w:docPartBody>
    </w:docPart>
    <w:docPart>
      <w:docPartPr>
        <w:name w:val="29318A96ABCB44EA908EF36FCCDBC9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947EB2-CB34-419F-819A-A4CFF4206704}"/>
      </w:docPartPr>
      <w:docPartBody>
        <w:p w:rsidR="00E7122A" w:rsidRDefault="00162752" w:rsidP="00162752">
          <w:pPr>
            <w:pStyle w:val="29318A96ABCB44EA908EF36FCCDBC9D5"/>
          </w:pPr>
          <w:r>
            <w:t>Monday</w:t>
          </w:r>
        </w:p>
      </w:docPartBody>
    </w:docPart>
    <w:docPart>
      <w:docPartPr>
        <w:name w:val="4737EC592FF240A5A9A9A2CE7DF17E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962A93-8CCF-45CA-B094-081FEF7BB791}"/>
      </w:docPartPr>
      <w:docPartBody>
        <w:p w:rsidR="00E7122A" w:rsidRDefault="00162752" w:rsidP="00162752">
          <w:pPr>
            <w:pStyle w:val="4737EC592FF240A5A9A9A2CE7DF17E49"/>
          </w:pPr>
          <w:r>
            <w:t>Tuesday</w:t>
          </w:r>
        </w:p>
      </w:docPartBody>
    </w:docPart>
    <w:docPart>
      <w:docPartPr>
        <w:name w:val="A8977E4F109A43BABE01400AAF2A3A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7E1F39-6B63-425C-A787-0DBEC324CD39}"/>
      </w:docPartPr>
      <w:docPartBody>
        <w:p w:rsidR="00E7122A" w:rsidRDefault="00162752" w:rsidP="00162752">
          <w:pPr>
            <w:pStyle w:val="A8977E4F109A43BABE01400AAF2A3A45"/>
          </w:pPr>
          <w:r>
            <w:t>Wednesday</w:t>
          </w:r>
        </w:p>
      </w:docPartBody>
    </w:docPart>
    <w:docPart>
      <w:docPartPr>
        <w:name w:val="517689419FDE4BD7AA975DC1D8D228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2B3589-4D71-4850-BAFA-D23FD83B2F45}"/>
      </w:docPartPr>
      <w:docPartBody>
        <w:p w:rsidR="00E7122A" w:rsidRDefault="00162752" w:rsidP="00162752">
          <w:pPr>
            <w:pStyle w:val="517689419FDE4BD7AA975DC1D8D2287D"/>
          </w:pPr>
          <w:r>
            <w:t>Thursday</w:t>
          </w:r>
        </w:p>
      </w:docPartBody>
    </w:docPart>
    <w:docPart>
      <w:docPartPr>
        <w:name w:val="8EDB818BFFE34D9BBC8D00A9DFF98E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62DA77-0236-43E8-B9E4-ED6EC6307AE7}"/>
      </w:docPartPr>
      <w:docPartBody>
        <w:p w:rsidR="00E7122A" w:rsidRDefault="00162752" w:rsidP="00162752">
          <w:pPr>
            <w:pStyle w:val="8EDB818BFFE34D9BBC8D00A9DFF98E15"/>
          </w:pPr>
          <w:r>
            <w:t>Friday</w:t>
          </w:r>
        </w:p>
      </w:docPartBody>
    </w:docPart>
    <w:docPart>
      <w:docPartPr>
        <w:name w:val="CC9944B8137A46D88F39432B71A3F3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F2C224-6299-4484-B970-0B87DE19335B}"/>
      </w:docPartPr>
      <w:docPartBody>
        <w:p w:rsidR="00E7122A" w:rsidRDefault="00162752" w:rsidP="00162752">
          <w:pPr>
            <w:pStyle w:val="CC9944B8137A46D88F39432B71A3F358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E96"/>
    <w:rsid w:val="00034EF1"/>
    <w:rsid w:val="000446BE"/>
    <w:rsid w:val="00076A7E"/>
    <w:rsid w:val="000E20A9"/>
    <w:rsid w:val="00162752"/>
    <w:rsid w:val="0018713A"/>
    <w:rsid w:val="00202E96"/>
    <w:rsid w:val="00307B19"/>
    <w:rsid w:val="00320AA6"/>
    <w:rsid w:val="003E612D"/>
    <w:rsid w:val="003F58D0"/>
    <w:rsid w:val="00463F99"/>
    <w:rsid w:val="0050158A"/>
    <w:rsid w:val="00517D44"/>
    <w:rsid w:val="00561D3D"/>
    <w:rsid w:val="005721A4"/>
    <w:rsid w:val="005A63F0"/>
    <w:rsid w:val="005F209E"/>
    <w:rsid w:val="006117B3"/>
    <w:rsid w:val="00617708"/>
    <w:rsid w:val="00637BB5"/>
    <w:rsid w:val="00652137"/>
    <w:rsid w:val="00654D03"/>
    <w:rsid w:val="006B046E"/>
    <w:rsid w:val="006D55BD"/>
    <w:rsid w:val="006E62EE"/>
    <w:rsid w:val="0075008E"/>
    <w:rsid w:val="0076387E"/>
    <w:rsid w:val="007777D3"/>
    <w:rsid w:val="007914C8"/>
    <w:rsid w:val="007A72B1"/>
    <w:rsid w:val="007B0658"/>
    <w:rsid w:val="00943CC5"/>
    <w:rsid w:val="00974BB5"/>
    <w:rsid w:val="00AC14FB"/>
    <w:rsid w:val="00B40FE6"/>
    <w:rsid w:val="00BA1A7E"/>
    <w:rsid w:val="00BA29BA"/>
    <w:rsid w:val="00CD57AA"/>
    <w:rsid w:val="00D11639"/>
    <w:rsid w:val="00E7122A"/>
    <w:rsid w:val="00EC1A51"/>
    <w:rsid w:val="00EE2956"/>
    <w:rsid w:val="00F537B4"/>
    <w:rsid w:val="00F77147"/>
    <w:rsid w:val="00F87D49"/>
    <w:rsid w:val="00FE7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65A12CADCF14A45914C0FEF84A31FB0">
    <w:name w:val="365A12CADCF14A45914C0FEF84A31FB0"/>
    <w:rsid w:val="00162752"/>
  </w:style>
  <w:style w:type="paragraph" w:customStyle="1" w:styleId="29318A96ABCB44EA908EF36FCCDBC9D5">
    <w:name w:val="29318A96ABCB44EA908EF36FCCDBC9D5"/>
    <w:rsid w:val="00162752"/>
  </w:style>
  <w:style w:type="paragraph" w:customStyle="1" w:styleId="4737EC592FF240A5A9A9A2CE7DF17E49">
    <w:name w:val="4737EC592FF240A5A9A9A2CE7DF17E49"/>
    <w:rsid w:val="00162752"/>
  </w:style>
  <w:style w:type="paragraph" w:customStyle="1" w:styleId="A8977E4F109A43BABE01400AAF2A3A45">
    <w:name w:val="A8977E4F109A43BABE01400AAF2A3A45"/>
    <w:rsid w:val="00162752"/>
  </w:style>
  <w:style w:type="paragraph" w:customStyle="1" w:styleId="517689419FDE4BD7AA975DC1D8D2287D">
    <w:name w:val="517689419FDE4BD7AA975DC1D8D2287D"/>
    <w:rsid w:val="00162752"/>
  </w:style>
  <w:style w:type="paragraph" w:customStyle="1" w:styleId="8EDB818BFFE34D9BBC8D00A9DFF98E15">
    <w:name w:val="8EDB818BFFE34D9BBC8D00A9DFF98E15"/>
    <w:rsid w:val="00162752"/>
  </w:style>
  <w:style w:type="paragraph" w:customStyle="1" w:styleId="CC9944B8137A46D88F39432B71A3F358">
    <w:name w:val="CC9944B8137A46D88F39432B71A3F358"/>
    <w:rsid w:val="0016275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Sky">
  <a:themeElements>
    <a:clrScheme name="Calendar">
      <a:dk1>
        <a:sysClr val="windowText" lastClr="000000"/>
      </a:dk1>
      <a:lt1>
        <a:sysClr val="window" lastClr="FFFFFF"/>
      </a:lt1>
      <a:dk2>
        <a:srgbClr val="5590CC"/>
      </a:dk2>
      <a:lt2>
        <a:srgbClr val="F7F7F7"/>
      </a:lt2>
      <a:accent1>
        <a:srgbClr val="073779"/>
      </a:accent1>
      <a:accent2>
        <a:srgbClr val="8FD9FB"/>
      </a:accent2>
      <a:accent3>
        <a:srgbClr val="FFCC00"/>
      </a:accent3>
      <a:accent4>
        <a:srgbClr val="EB6615"/>
      </a:accent4>
      <a:accent5>
        <a:srgbClr val="C76402"/>
      </a:accent5>
      <a:accent6>
        <a:srgbClr val="B523B4"/>
      </a:accent6>
      <a:hlink>
        <a:srgbClr val="FFDE26"/>
      </a:hlink>
      <a:folHlink>
        <a:srgbClr val="DEBE00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Sky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6e97fa315356fffbdcd9876fe988c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4b8f0def80e6d70ce3def20c90759a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F6DDD3-59DD-4543-ABD1-CF8108EE43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0D7B5C8-0ABC-4437-86FB-403884ED9A5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21A52CC4-8254-401D-AFB3-F8B3EC814F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3564639-AD70-427A-B3FF-ABDCE5FE9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Horizontal calendar (Sunday start).dotm</Template>
  <TotalTime>0</TotalTime>
  <Pages>2</Pages>
  <Words>511</Words>
  <Characters>2916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3421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2024-04-23T15:51:00Z</dcterms:created>
  <dcterms:modified xsi:type="dcterms:W3CDTF">2024-04-26T18:45:00Z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